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98D0F" w14:textId="6FFDF1A4" w:rsidR="00826A10" w:rsidRPr="00EF2949" w:rsidRDefault="008D2A7C" w:rsidP="00E22E87">
      <w:pPr>
        <w:pStyle w:val="a7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8225F4" wp14:editId="449922E7">
                <wp:simplePos x="0" y="0"/>
                <wp:positionH relativeFrom="column">
                  <wp:posOffset>2275205</wp:posOffset>
                </wp:positionH>
                <wp:positionV relativeFrom="paragraph">
                  <wp:posOffset>3810</wp:posOffset>
                </wp:positionV>
                <wp:extent cx="4457700" cy="1802130"/>
                <wp:effectExtent l="0" t="0" r="0" b="76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80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65623" w14:textId="77777777" w:rsidR="00A118BF" w:rsidRDefault="008234A4" w:rsidP="00866FEA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北海道七飯養護学校</w:t>
                            </w:r>
                            <w:r w:rsidR="00A118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・七飯養護学校</w:t>
                            </w: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おしま学園分校　</w:t>
                            </w:r>
                          </w:p>
                          <w:p w14:paraId="196EA939" w14:textId="55AD190B" w:rsidR="008234A4" w:rsidRPr="00A118BF" w:rsidRDefault="008234A4" w:rsidP="00A118BF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コミュニティ・スクール通信</w:t>
                            </w:r>
                          </w:p>
                          <w:p w14:paraId="2EAB5C8C" w14:textId="5D71900D" w:rsidR="008234A4" w:rsidRDefault="008234A4" w:rsidP="00866FEA">
                            <w:pPr>
                              <w:spacing w:line="1800" w:lineRule="exact"/>
                              <w:jc w:val="center"/>
                            </w:pPr>
                            <w:r w:rsidRPr="00852278">
                              <w:rPr>
                                <w:rFonts w:ascii="Cooper Black" w:hAnsi="Cooper Black"/>
                                <w:b/>
                                <w:color w:val="4472C4" w:themeColor="accent5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</w:t>
                            </w:r>
                          </w:p>
                          <w:p w14:paraId="2DC39B21" w14:textId="3FC90975" w:rsidR="008234A4" w:rsidRPr="00DD224C" w:rsidRDefault="008234A4" w:rsidP="006A1B5C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1529B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５</w:t>
                            </w: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 w:rsidR="001529B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(2022</w:t>
                            </w:r>
                            <w:r w:rsidR="00FE5D7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1A72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NO.</w:t>
                            </w:r>
                            <w:r w:rsidR="00FE5D7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1529B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15726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8596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令和４</w:t>
                            </w:r>
                            <w:r w:rsidR="006A70B7"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6A726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８</w:t>
                            </w: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A5530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日(</w:t>
                            </w:r>
                            <w:r w:rsidR="00B06C3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8522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225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margin-left:179.15pt;margin-top:.3pt;width:351pt;height:141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" filled="f" stroked="f" strokeweight=".5pt">
                <v:textbox>
                  <w:txbxContent>
                    <w:p w14:paraId="79F65623" w14:textId="77777777" w:rsidR="00A118BF" w:rsidRDefault="008234A4" w:rsidP="00866FEA">
                      <w:pPr>
                        <w:spacing w:line="26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北海道七飯養護学校</w:t>
                      </w:r>
                      <w:r w:rsidR="00A118BF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・七飯養護学校</w:t>
                      </w: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おしま学園分校　</w:t>
                      </w:r>
                    </w:p>
                    <w:p w14:paraId="196EA939" w14:textId="55AD190B" w:rsidR="008234A4" w:rsidRPr="00A118BF" w:rsidRDefault="008234A4" w:rsidP="00A118BF">
                      <w:pPr>
                        <w:spacing w:line="26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コミュニティ・スクール通信</w:t>
                      </w:r>
                    </w:p>
                    <w:p w14:paraId="2EAB5C8C" w14:textId="5D71900D" w:rsidR="008234A4" w:rsidRDefault="008234A4" w:rsidP="00866FEA">
                      <w:pPr>
                        <w:spacing w:line="1800" w:lineRule="exact"/>
                        <w:jc w:val="center"/>
                      </w:pPr>
                      <w:r w:rsidRPr="00852278">
                        <w:rPr>
                          <w:rFonts w:ascii="Cooper Black" w:hAnsi="Cooper Black"/>
                          <w:b/>
                          <w:color w:val="4472C4" w:themeColor="accent5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With</w:t>
                      </w:r>
                    </w:p>
                    <w:p w14:paraId="2DC39B21" w14:textId="3FC90975" w:rsidR="008234A4" w:rsidRPr="00DD224C" w:rsidRDefault="008234A4" w:rsidP="006A1B5C">
                      <w:pPr>
                        <w:spacing w:line="26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1529B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５</w:t>
                      </w: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  <w:r w:rsidR="001529B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(2022</w:t>
                      </w:r>
                      <w:r w:rsidR="00FE5D7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1A72AC">
                        <w:rPr>
                          <w:b/>
                          <w:bCs/>
                          <w:sz w:val="24"/>
                          <w:szCs w:val="24"/>
                        </w:rPr>
                        <w:t>NO.</w:t>
                      </w:r>
                      <w:r w:rsidR="00FE5D7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1529B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15726A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</w:t>
                      </w:r>
                      <w:r w:rsidR="00A8596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令和４</w:t>
                      </w:r>
                      <w:r w:rsidR="006A70B7"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6A7263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８</w:t>
                      </w: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A5530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26</w:t>
                      </w:r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日(</w:t>
                      </w:r>
                      <w:r w:rsidR="00B06C3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金</w:t>
                      </w:r>
                      <w:bookmarkStart w:id="1" w:name="_GoBack"/>
                      <w:bookmarkEnd w:id="1"/>
                      <w:r w:rsidRPr="008522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)発行</w:t>
                      </w:r>
                    </w:p>
                  </w:txbxContent>
                </v:textbox>
              </v:shape>
            </w:pict>
          </mc:Fallback>
        </mc:AlternateContent>
      </w:r>
      <w:r w:rsidR="005620F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0BD889" wp14:editId="01AABBA0">
                <wp:simplePos x="0" y="0"/>
                <wp:positionH relativeFrom="column">
                  <wp:posOffset>-1270</wp:posOffset>
                </wp:positionH>
                <wp:positionV relativeFrom="paragraph">
                  <wp:posOffset>-5715</wp:posOffset>
                </wp:positionV>
                <wp:extent cx="6734175" cy="1720215"/>
                <wp:effectExtent l="0" t="0" r="9525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720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6A39CC6" id="正方形/長方形 24" o:spid="_x0000_s1026" style="position:absolute;left:0;text-align:left;margin-left:-.1pt;margin-top:-.45pt;width:530.25pt;height:135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" fillcolor="#f2f2f2 [3052]" stroked="f" strokeweight="1pt"/>
            </w:pict>
          </mc:Fallback>
        </mc:AlternateContent>
      </w:r>
      <w:bookmarkStart w:id="0" w:name="_GoBack"/>
      <w:r w:rsidR="00042372">
        <w:rPr>
          <w:noProof/>
        </w:rPr>
        <w:drawing>
          <wp:anchor distT="0" distB="0" distL="114300" distR="114300" simplePos="0" relativeHeight="251652096" behindDoc="0" locked="0" layoutInCell="1" allowOverlap="1" wp14:anchorId="4A0F092C" wp14:editId="73DC63B8">
            <wp:simplePos x="0" y="0"/>
            <wp:positionH relativeFrom="column">
              <wp:posOffset>44971</wp:posOffset>
            </wp:positionH>
            <wp:positionV relativeFrom="paragraph">
              <wp:posOffset>100595</wp:posOffset>
            </wp:positionV>
            <wp:extent cx="2366645" cy="1509726"/>
            <wp:effectExtent l="0" t="0" r="0" b="0"/>
            <wp:wrapNone/>
            <wp:docPr id="11" name="図 11" descr="C:\Users\PC03\AppData\Local\Microsoft\Windows\INetCache\Content.Word\解像度低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03\AppData\Local\Microsoft\Windows\INetCache\Content.Word\解像度低め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0972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234A4" w:rsidRPr="00EF294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697177A8" wp14:editId="3F191049">
                <wp:simplePos x="0" y="0"/>
                <wp:positionH relativeFrom="column">
                  <wp:posOffset>7200900</wp:posOffset>
                </wp:positionH>
                <wp:positionV relativeFrom="paragraph">
                  <wp:posOffset>-5900424</wp:posOffset>
                </wp:positionV>
                <wp:extent cx="6665595" cy="1810385"/>
                <wp:effectExtent l="0" t="0" r="1905" b="0"/>
                <wp:wrapNone/>
                <wp:docPr id="5" name="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595" cy="1810385"/>
                          <a:chOff x="0" y="0"/>
                          <a:chExt cx="6665965" cy="1810512"/>
                        </a:xfrm>
                      </wpg:grpSpPr>
                      <wps:wsp>
                        <wps:cNvPr id="43" name="赤い長方形"/>
                        <wps:cNvSpPr/>
                        <wps:spPr>
                          <a:xfrm>
                            <a:off x="1133475" y="419100"/>
                            <a:ext cx="5532490" cy="100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赤い円"/>
                        <wps:cNvSpPr/>
                        <wps:spPr>
                          <a:xfrm>
                            <a:off x="0" y="0"/>
                            <a:ext cx="1810506" cy="1810512"/>
                          </a:xfrm>
                          <a:prstGeom prst="donut">
                            <a:avLst>
                              <a:gd name="adj" fmla="val 289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白い円"/>
                        <wps:cNvSpPr/>
                        <wps:spPr>
                          <a:xfrm>
                            <a:off x="57150" y="57150"/>
                            <a:ext cx="1704477" cy="170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3574A4" id="グループ 1" o:spid="_x0000_s1026" style="position:absolute;left:0;text-align:left;margin-left:567pt;margin-top:-464.6pt;width:524.85pt;height:142.55pt;z-index:-251657216;mso-width-relative:margin;mso-height-relative:margin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">
                <v:rect id="赤い長方形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赤い円" o:spid="_x0000_s1028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<v:stroke joinstyle="miter"/>
                </v:shape>
                <v:oval id="白い円" o:spid="_x0000_s1029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5FA57474" w14:textId="1FBD1A39" w:rsidR="00C62C50" w:rsidRDefault="00C62C50" w:rsidP="00826A10"/>
    <w:p w14:paraId="5AAB8846" w14:textId="4BE39BFF" w:rsidR="00160259" w:rsidRDefault="00160259" w:rsidP="00826A10"/>
    <w:p w14:paraId="36048691" w14:textId="39A11DD8" w:rsidR="00160259" w:rsidRDefault="00160259" w:rsidP="00826A10"/>
    <w:p w14:paraId="515D7386" w14:textId="40282793" w:rsidR="00160259" w:rsidRDefault="00C7338B" w:rsidP="004F6D6A">
      <w:pPr>
        <w:spacing w:line="316" w:lineRule="exact"/>
      </w:pPr>
      <w:r w:rsidRPr="001F3AD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00FD12" wp14:editId="09422AB4">
                <wp:simplePos x="0" y="0"/>
                <wp:positionH relativeFrom="margin">
                  <wp:posOffset>17780</wp:posOffset>
                </wp:positionH>
                <wp:positionV relativeFrom="paragraph">
                  <wp:posOffset>195580</wp:posOffset>
                </wp:positionV>
                <wp:extent cx="6637020" cy="428625"/>
                <wp:effectExtent l="0" t="0" r="11430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4FA0" w14:textId="44A4AA1A" w:rsidR="00525424" w:rsidRPr="00A21F89" w:rsidRDefault="00525424" w:rsidP="00525424">
                            <w:pPr>
                              <w:spacing w:line="460" w:lineRule="exact"/>
                              <w:jc w:val="center"/>
                              <w:rPr>
                                <w:b/>
                                <w:color w:val="385623" w:themeColor="accent6" w:themeShade="80"/>
                                <w:sz w:val="40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F89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40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コミュニティ</w:t>
                            </w:r>
                            <w:r w:rsidRPr="00A21F89">
                              <w:rPr>
                                <w:b/>
                                <w:color w:val="385623" w:themeColor="accent6" w:themeShade="80"/>
                                <w:sz w:val="40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A21F89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40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スクール</w:t>
                            </w:r>
                            <w:r w:rsidR="00C7338B" w:rsidRPr="00A21F89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40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がスタートしました！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00FD12" id="テキスト ボックス 30" o:spid="_x0000_s1027" type="#_x0000_t202" style="position:absolute;margin-left:1.4pt;margin-top:15.4pt;width:522.6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" fillcolor="white [3201]" strokeweight=".5pt">
                <v:textbox>
                  <w:txbxContent>
                    <w:p w14:paraId="75A14FA0" w14:textId="44A4AA1A" w:rsidR="00525424" w:rsidRPr="00A21F89" w:rsidRDefault="00525424" w:rsidP="00525424">
                      <w:pPr>
                        <w:spacing w:line="460" w:lineRule="exact"/>
                        <w:jc w:val="center"/>
                        <w:rPr>
                          <w:b/>
                          <w:color w:val="385623" w:themeColor="accent6" w:themeShade="80"/>
                          <w:sz w:val="40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1F89">
                        <w:rPr>
                          <w:rFonts w:hint="eastAsia"/>
                          <w:b/>
                          <w:color w:val="385623" w:themeColor="accent6" w:themeShade="80"/>
                          <w:sz w:val="40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コミュニティ</w:t>
                      </w:r>
                      <w:r w:rsidRPr="00A21F89">
                        <w:rPr>
                          <w:b/>
                          <w:color w:val="385623" w:themeColor="accent6" w:themeShade="80"/>
                          <w:sz w:val="40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A21F89">
                        <w:rPr>
                          <w:rFonts w:hint="eastAsia"/>
                          <w:b/>
                          <w:color w:val="385623" w:themeColor="accent6" w:themeShade="80"/>
                          <w:sz w:val="40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スクール</w:t>
                      </w:r>
                      <w:r w:rsidR="00C7338B" w:rsidRPr="00A21F89">
                        <w:rPr>
                          <w:rFonts w:hint="eastAsia"/>
                          <w:b/>
                          <w:color w:val="385623" w:themeColor="accent6" w:themeShade="80"/>
                          <w:sz w:val="40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がスタートしました！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125A8" w14:textId="680EB1D4" w:rsidR="00CA1181" w:rsidRDefault="0028459C" w:rsidP="00C7338B">
      <w:pPr>
        <w:spacing w:line="316" w:lineRule="exact"/>
        <w:jc w:val="both"/>
        <w:rPr>
          <w:rFonts w:ascii="ＭＳ Ｐゴシック" w:eastAsia="ＭＳ Ｐゴシック" w:hAnsi="ＭＳ Ｐゴシック"/>
          <w:sz w:val="21"/>
        </w:rPr>
      </w:pPr>
      <w:r>
        <w:rPr>
          <w:rFonts w:ascii="ＭＳ Ｐゴシック" w:eastAsia="ＭＳ Ｐゴシック" w:hAnsi="ＭＳ Ｐゴシック" w:hint="eastAsia"/>
          <w:sz w:val="21"/>
        </w:rPr>
        <w:t xml:space="preserve">　</w:t>
      </w:r>
    </w:p>
    <w:p w14:paraId="6EF3935F" w14:textId="3DD2197A" w:rsidR="0028459C" w:rsidRPr="001F3AD5" w:rsidRDefault="005620F1" w:rsidP="00994F19">
      <w:pPr>
        <w:spacing w:line="316" w:lineRule="exact"/>
        <w:jc w:val="both"/>
        <w:rPr>
          <w:rFonts w:ascii="ＭＳ Ｐゴシック" w:eastAsia="ＭＳ Ｐゴシック" w:hAnsi="ＭＳ Ｐゴシック"/>
          <w:sz w:val="21"/>
        </w:rPr>
      </w:pPr>
      <w:r w:rsidRPr="001F3AD5">
        <w:rPr>
          <w:rFonts w:ascii="ＭＳ Ｐゴシック" w:eastAsia="ＭＳ Ｐゴシック" w:hAnsi="ＭＳ Ｐゴシック" w:hint="eastAsia"/>
          <w:sz w:val="21"/>
        </w:rPr>
        <w:t xml:space="preserve">　</w:t>
      </w:r>
    </w:p>
    <w:p w14:paraId="535F8B56" w14:textId="4AFD310B" w:rsidR="00265BB3" w:rsidRPr="001F3AD5" w:rsidRDefault="006F49A7" w:rsidP="00994F19">
      <w:pPr>
        <w:spacing w:line="316" w:lineRule="exact"/>
        <w:jc w:val="both"/>
        <w:rPr>
          <w:rFonts w:ascii="ＭＳ Ｐゴシック" w:eastAsia="ＭＳ Ｐゴシック" w:hAnsi="ＭＳ Ｐゴシック"/>
          <w:sz w:val="21"/>
        </w:rPr>
      </w:pPr>
      <w:r>
        <w:rPr>
          <w:rFonts w:ascii="ＭＳ Ｐゴシック" w:eastAsia="ＭＳ Ｐゴシック" w:hAnsi="ＭＳ Ｐゴシック"/>
          <w:noProof/>
          <w:sz w:val="21"/>
        </w:rPr>
        <w:drawing>
          <wp:anchor distT="0" distB="0" distL="114300" distR="114300" simplePos="0" relativeHeight="251681792" behindDoc="0" locked="0" layoutInCell="1" allowOverlap="1" wp14:anchorId="11CD5CA6" wp14:editId="3128C3A1">
            <wp:simplePos x="0" y="0"/>
            <wp:positionH relativeFrom="column">
              <wp:posOffset>17780</wp:posOffset>
            </wp:positionH>
            <wp:positionV relativeFrom="paragraph">
              <wp:posOffset>203200</wp:posOffset>
            </wp:positionV>
            <wp:extent cx="2776220" cy="2081530"/>
            <wp:effectExtent l="0" t="0" r="5080" b="0"/>
            <wp:wrapSquare wrapText="bothSides"/>
            <wp:docPr id="3" name="図 3" descr="テーブルを囲んでいる人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を囲んでいる人達&#10;&#10;自動的に生成された説明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AE61" w14:textId="77777777" w:rsidR="006A7263" w:rsidRDefault="00A47BD2" w:rsidP="006A7263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/>
          <w:sz w:val="21"/>
        </w:rPr>
      </w:pPr>
      <w:r>
        <w:rPr>
          <w:rFonts w:ascii="ＭＳ Ｐゴシック" w:eastAsia="ＭＳ Ｐゴシック" w:hAnsi="ＭＳ Ｐゴシック" w:hint="eastAsia"/>
          <w:sz w:val="21"/>
        </w:rPr>
        <w:t>令和４年度</w:t>
      </w:r>
      <w:r w:rsidR="008A4CB6">
        <w:rPr>
          <w:rFonts w:ascii="ＭＳ Ｐゴシック" w:eastAsia="ＭＳ Ｐゴシック" w:hAnsi="ＭＳ Ｐゴシック" w:hint="eastAsia"/>
          <w:sz w:val="21"/>
        </w:rPr>
        <w:t>の1学期も無事に終え、子供たちは</w:t>
      </w:r>
      <w:r w:rsidR="003A5F8B">
        <w:rPr>
          <w:rFonts w:ascii="ＭＳ Ｐゴシック" w:eastAsia="ＭＳ Ｐゴシック" w:hAnsi="ＭＳ Ｐゴシック" w:hint="eastAsia"/>
          <w:sz w:val="21"/>
        </w:rPr>
        <w:t>待ちに待った夏休みへ突入しました。</w:t>
      </w:r>
      <w:r w:rsidR="00D53C52">
        <w:rPr>
          <w:rFonts w:ascii="ＭＳ Ｐゴシック" w:eastAsia="ＭＳ Ｐゴシック" w:hAnsi="ＭＳ Ｐゴシック" w:hint="eastAsia"/>
          <w:sz w:val="21"/>
        </w:rPr>
        <w:t>ワクワクドキドキでスタートした1学期もあっという間に</w:t>
      </w:r>
      <w:r w:rsidR="006A7263">
        <w:rPr>
          <w:rFonts w:ascii="ＭＳ Ｐゴシック" w:eastAsia="ＭＳ Ｐゴシック" w:hAnsi="ＭＳ Ｐゴシック" w:hint="eastAsia"/>
          <w:sz w:val="21"/>
        </w:rPr>
        <w:t>４</w:t>
      </w:r>
      <w:r w:rsidR="00597D34">
        <w:rPr>
          <w:rFonts w:ascii="ＭＳ Ｐゴシック" w:eastAsia="ＭＳ Ｐゴシック" w:hAnsi="ＭＳ Ｐゴシック" w:hint="eastAsia"/>
          <w:sz w:val="21"/>
        </w:rPr>
        <w:t>か月が過ぎ、新しい環境にもすっか</w:t>
      </w:r>
      <w:r w:rsidR="003B3951">
        <w:rPr>
          <w:rFonts w:ascii="ＭＳ Ｐゴシック" w:eastAsia="ＭＳ Ｐゴシック" w:hAnsi="ＭＳ Ｐゴシック" w:hint="eastAsia"/>
          <w:sz w:val="21"/>
        </w:rPr>
        <w:t>り慣れ</w:t>
      </w:r>
      <w:r w:rsidR="005F3BE3">
        <w:rPr>
          <w:rFonts w:ascii="ＭＳ Ｐゴシック" w:eastAsia="ＭＳ Ｐゴシック" w:hAnsi="ＭＳ Ｐゴシック" w:hint="eastAsia"/>
          <w:sz w:val="21"/>
        </w:rPr>
        <w:t>、</w:t>
      </w:r>
      <w:r w:rsidR="006A7263">
        <w:rPr>
          <w:rFonts w:ascii="ＭＳ Ｐゴシック" w:eastAsia="ＭＳ Ｐゴシック" w:hAnsi="ＭＳ Ｐゴシック" w:hint="eastAsia"/>
          <w:sz w:val="21"/>
        </w:rPr>
        <w:t>２</w:t>
      </w:r>
      <w:r w:rsidR="005F3BE3">
        <w:rPr>
          <w:rFonts w:ascii="ＭＳ Ｐゴシック" w:eastAsia="ＭＳ Ｐゴシック" w:hAnsi="ＭＳ Ｐゴシック" w:hint="eastAsia"/>
          <w:sz w:val="21"/>
        </w:rPr>
        <w:t>学期からのより充実した学びの地盤が固ま</w:t>
      </w:r>
      <w:r w:rsidR="00082BCD">
        <w:rPr>
          <w:rFonts w:ascii="ＭＳ Ｐゴシック" w:eastAsia="ＭＳ Ｐゴシック" w:hAnsi="ＭＳ Ｐゴシック" w:hint="eastAsia"/>
          <w:sz w:val="21"/>
        </w:rPr>
        <w:t>ったところです。そんな学びを支えるコミュニティ・スクールが</w:t>
      </w:r>
      <w:r w:rsidR="0039365A">
        <w:rPr>
          <w:rFonts w:ascii="ＭＳ Ｐゴシック" w:eastAsia="ＭＳ Ｐゴシック" w:hAnsi="ＭＳ Ｐゴシック" w:hint="eastAsia"/>
          <w:sz w:val="21"/>
        </w:rPr>
        <w:t>スタートしました。去る７月19日(火)には、おしま学園分校を会場に第1回学校運営協議会が開催されました。</w:t>
      </w:r>
      <w:r w:rsidR="00656860">
        <w:rPr>
          <w:rFonts w:ascii="ＭＳ Ｐゴシック" w:eastAsia="ＭＳ Ｐゴシック" w:hAnsi="ＭＳ Ｐゴシック" w:hint="eastAsia"/>
          <w:sz w:val="21"/>
        </w:rPr>
        <w:t>14名の委員の</w:t>
      </w:r>
      <w:r w:rsidR="00A17A5D">
        <w:rPr>
          <w:rFonts w:ascii="ＭＳ Ｐゴシック" w:eastAsia="ＭＳ Ｐゴシック" w:hAnsi="ＭＳ Ｐゴシック" w:hint="eastAsia"/>
          <w:sz w:val="21"/>
        </w:rPr>
        <w:t>皆様へ辞令</w:t>
      </w:r>
      <w:r w:rsidR="002626EF">
        <w:rPr>
          <w:rFonts w:ascii="ＭＳ Ｐゴシック" w:eastAsia="ＭＳ Ｐゴシック" w:hAnsi="ＭＳ Ｐゴシック" w:hint="eastAsia"/>
          <w:sz w:val="21"/>
        </w:rPr>
        <w:t>を交付させていただきました。七飯養護学校学校運営協議会委員の皆様は以下の</w:t>
      </w:r>
      <w:r w:rsidR="006A7263">
        <w:rPr>
          <w:rFonts w:ascii="ＭＳ Ｐゴシック" w:eastAsia="ＭＳ Ｐゴシック" w:hAnsi="ＭＳ Ｐゴシック" w:hint="eastAsia"/>
          <w:sz w:val="21"/>
        </w:rPr>
        <w:t>とお</w:t>
      </w:r>
      <w:r w:rsidR="002626EF">
        <w:rPr>
          <w:rFonts w:ascii="ＭＳ Ｐゴシック" w:eastAsia="ＭＳ Ｐゴシック" w:hAnsi="ＭＳ Ｐゴシック" w:hint="eastAsia"/>
          <w:sz w:val="21"/>
        </w:rPr>
        <w:t>りです。</w:t>
      </w:r>
      <w:r w:rsidR="00EB66D1">
        <w:rPr>
          <w:rFonts w:ascii="ＭＳ Ｐゴシック" w:eastAsia="ＭＳ Ｐゴシック" w:hAnsi="ＭＳ Ｐゴシック" w:hint="eastAsia"/>
          <w:sz w:val="21"/>
        </w:rPr>
        <w:t>また、会長には、社会福祉法人侑愛会おしま学園園長　井出尚久様が選出されまし</w:t>
      </w:r>
      <w:r w:rsidR="006A7263">
        <w:rPr>
          <w:rFonts w:ascii="ＭＳ Ｐゴシック" w:eastAsia="ＭＳ Ｐゴシック" w:hAnsi="ＭＳ Ｐゴシック" w:hint="eastAsia"/>
          <w:sz w:val="21"/>
        </w:rPr>
        <w:t>た。</w:t>
      </w:r>
    </w:p>
    <w:p w14:paraId="57611F6A" w14:textId="77777777" w:rsidR="006A7263" w:rsidRDefault="006A7263" w:rsidP="006A7263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/>
          <w:sz w:val="21"/>
        </w:rPr>
      </w:pPr>
    </w:p>
    <w:p w14:paraId="7238A472" w14:textId="3E49BA47" w:rsidR="00541FE6" w:rsidRDefault="00925675" w:rsidP="006A7263">
      <w:pPr>
        <w:spacing w:line="316" w:lineRule="exact"/>
        <w:ind w:leftChars="100" w:left="220"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 w:rsidRPr="005C1A36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学校経営方針や教育課程等の説明の後、</w:t>
      </w:r>
      <w:r w:rsidR="001B4FB5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「コミュニティ・スクールに期待すること」をテーマとした熟議を行いました。委員の皆様、運営で参加した職員の自己紹介を含め、</w:t>
      </w:r>
      <w:r w:rsidR="0063151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コミュニティ・スクールで取り組んでいきたいこと、コミュニティ・スクールに協力できること</w:t>
      </w:r>
      <w:r w:rsidR="00A52FE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など</w:t>
      </w:r>
      <w:r w:rsidR="00E95D9C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を交流しました。</w:t>
      </w:r>
    </w:p>
    <w:p w14:paraId="7B9CEC22" w14:textId="77777777" w:rsidR="0042388F" w:rsidRDefault="0042388F" w:rsidP="006A7263">
      <w:pPr>
        <w:spacing w:line="316" w:lineRule="exact"/>
        <w:ind w:leftChars="100" w:left="22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</w:p>
    <w:p w14:paraId="2D7C0358" w14:textId="041A2F80" w:rsidR="00334B70" w:rsidRPr="00541FE6" w:rsidRDefault="00334B70" w:rsidP="006A7263">
      <w:pPr>
        <w:spacing w:line="316" w:lineRule="exact"/>
        <w:jc w:val="both"/>
        <w:rPr>
          <w:rFonts w:ascii="UD デジタル 教科書体 N-R" w:eastAsia="UD デジタル 教科書体 N-R" w:hAnsi="メイリオ" w:cs="ＭＳ Ｐゴシック"/>
          <w:color w:val="000000"/>
          <w:sz w:val="21"/>
          <w:szCs w:val="21"/>
        </w:rPr>
      </w:pPr>
      <w:r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【コミュニティ・スクール</w:t>
      </w:r>
      <w:r w:rsidR="00DD2C30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で</w:t>
      </w:r>
      <w:r w:rsidR="00E61BDC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取り組んでいきたい</w:t>
      </w:r>
      <w:r w:rsidR="0042388F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こと</w:t>
      </w:r>
      <w:r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】</w:t>
      </w:r>
    </w:p>
    <w:p w14:paraId="652B04DC" w14:textId="7E4A75ED" w:rsidR="008B7D5E" w:rsidRDefault="00C86840" w:rsidP="006A7263">
      <w:pPr>
        <w:spacing w:line="316" w:lineRule="exact"/>
        <w:ind w:leftChars="100" w:left="22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○</w:t>
      </w:r>
      <w:r w:rsidR="00AC7FE8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様々な人との交流などを通して、</w:t>
      </w:r>
      <w:r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子供たちの存在や頑張りなどを広く知ってもらい</w:t>
      </w:r>
      <w:r w:rsidR="00647108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、安心な</w:t>
      </w:r>
      <w:r w:rsidR="000718F8" w:rsidRPr="000811EC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環境</w:t>
      </w:r>
      <w:r w:rsidR="008B7D5E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を作ってい</w:t>
      </w:r>
    </w:p>
    <w:p w14:paraId="07DE66E2" w14:textId="5086FF75" w:rsidR="00BE52E1" w:rsidRPr="000811EC" w:rsidRDefault="008B7D5E" w:rsidP="006A7263">
      <w:pPr>
        <w:spacing w:line="316" w:lineRule="exact"/>
        <w:ind w:leftChars="100" w:left="220" w:firstLineChars="100" w:firstLine="21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く</w:t>
      </w:r>
      <w:r w:rsidR="006A7263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。</w:t>
      </w:r>
    </w:p>
    <w:p w14:paraId="559FFC09" w14:textId="14DF148A" w:rsidR="008329E1" w:rsidRDefault="00C86840" w:rsidP="006A7263">
      <w:pPr>
        <w:spacing w:line="316" w:lineRule="exact"/>
        <w:ind w:firstLineChars="100" w:firstLine="21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○</w:t>
      </w:r>
      <w:r w:rsidR="008F667D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海浜</w:t>
      </w:r>
      <w:r w:rsidR="00B91E1F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やバス停などの</w:t>
      </w:r>
      <w:r w:rsidR="008F667D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清掃</w:t>
      </w:r>
      <w:r w:rsidR="00B91E1F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活動</w:t>
      </w:r>
      <w:r w:rsidR="008F667D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や</w:t>
      </w:r>
      <w:r w:rsidR="007E1CEC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北斗市の花いっぱい運動のマリーゴールドの植栽</w:t>
      </w:r>
      <w:r w:rsidR="00E169B9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など</w:t>
      </w:r>
      <w:r w:rsidR="0086570E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を</w:t>
      </w:r>
      <w:r w:rsidR="00E169B9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地域の方と一緒に取</w:t>
      </w:r>
    </w:p>
    <w:p w14:paraId="2A42AC82" w14:textId="5BDB1A63" w:rsidR="00E169B9" w:rsidRPr="008329E1" w:rsidRDefault="00E169B9" w:rsidP="006A7263">
      <w:pPr>
        <w:spacing w:line="316" w:lineRule="exact"/>
        <w:ind w:firstLineChars="200" w:firstLine="42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り組みたい</w:t>
      </w:r>
      <w:r w:rsidR="006A7263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。</w:t>
      </w:r>
    </w:p>
    <w:p w14:paraId="6F2967D2" w14:textId="3505CCC3" w:rsidR="00073F3B" w:rsidRPr="008329E1" w:rsidRDefault="006A7263" w:rsidP="006A7263">
      <w:pPr>
        <w:spacing w:line="316" w:lineRule="exact"/>
        <w:ind w:leftChars="100" w:left="22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>
        <w:rPr>
          <w:rFonts w:ascii="メイリオ" w:eastAsia="メイリオ" w:hAnsi="メイリオ" w:cs="ＭＳ Ｐゴシック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1CE00A26" wp14:editId="3211DF13">
            <wp:simplePos x="0" y="0"/>
            <wp:positionH relativeFrom="column">
              <wp:posOffset>3584575</wp:posOffset>
            </wp:positionH>
            <wp:positionV relativeFrom="paragraph">
              <wp:posOffset>3175</wp:posOffset>
            </wp:positionV>
            <wp:extent cx="3027680" cy="2270760"/>
            <wp:effectExtent l="0" t="0" r="1270" b="0"/>
            <wp:wrapSquare wrapText="bothSides"/>
            <wp:docPr id="1" name="図 1" descr="テーブルを囲んでいる人達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を囲んでいる人達&#10;&#10;中程度の精度で自動的に生成された説明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0E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○</w:t>
      </w:r>
      <w:r w:rsidR="007738F7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石別地区の</w:t>
      </w:r>
      <w:r w:rsidR="007D4160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運動会や文化祭などの</w:t>
      </w:r>
      <w:r w:rsidR="00F64F56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行事、</w:t>
      </w:r>
      <w:r w:rsidR="008423FA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石別</w:t>
      </w:r>
      <w:r w:rsidR="000F6D05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マップ(地域資源)を</w:t>
      </w:r>
      <w:r w:rsidR="00073F3B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活用し、地域を盛り上げていきたい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。</w:t>
      </w:r>
    </w:p>
    <w:p w14:paraId="5BDA0EC5" w14:textId="48897D9B" w:rsidR="00455CFA" w:rsidRDefault="00455CFA" w:rsidP="0042388F">
      <w:pPr>
        <w:spacing w:line="316" w:lineRule="exact"/>
        <w:ind w:firstLineChars="100" w:firstLine="21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○お互いに</w:t>
      </w:r>
      <w:r w:rsidR="00B464A8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恩恵があるような活動にしていきたい</w:t>
      </w:r>
      <w:r w:rsidR="0066274A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。</w:t>
      </w:r>
    </w:p>
    <w:p w14:paraId="5DA48444" w14:textId="77777777" w:rsidR="0066274A" w:rsidRPr="008329E1" w:rsidRDefault="0066274A" w:rsidP="0042388F">
      <w:pPr>
        <w:spacing w:line="316" w:lineRule="exact"/>
        <w:ind w:firstLineChars="100" w:firstLine="21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</w:p>
    <w:p w14:paraId="720F9F9E" w14:textId="2AE51153" w:rsidR="00DA1BC4" w:rsidRPr="008329E1" w:rsidRDefault="0042388F" w:rsidP="0042388F">
      <w:pPr>
        <w:spacing w:line="316" w:lineRule="exact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【</w:t>
      </w:r>
      <w:r w:rsidR="00E07D57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コミュニティ・スクールに協力できること</w:t>
      </w: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】</w:t>
      </w:r>
    </w:p>
    <w:p w14:paraId="7BC7FB32" w14:textId="53CD209B" w:rsidR="00E07D57" w:rsidRPr="008329E1" w:rsidRDefault="00E07D57" w:rsidP="0042388F">
      <w:pPr>
        <w:spacing w:line="316" w:lineRule="exact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 xml:space="preserve">　○紙すきで作成したカードを使った取組</w:t>
      </w:r>
      <w:r w:rsidR="00A96C78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、清掃活動など</w:t>
      </w:r>
    </w:p>
    <w:p w14:paraId="2CA5C981" w14:textId="77777777" w:rsidR="004E7ED4" w:rsidRDefault="00A96C78" w:rsidP="0042388F">
      <w:pPr>
        <w:spacing w:line="316" w:lineRule="exact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 xml:space="preserve">　○</w:t>
      </w:r>
      <w:r w:rsidR="004E7ED4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昔の遊び（竹馬や凧揚げなど）や</w:t>
      </w:r>
      <w:r w:rsidR="00A16D0B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腹話術</w:t>
      </w:r>
    </w:p>
    <w:p w14:paraId="55F512A1" w14:textId="6F301774" w:rsidR="005C31A8" w:rsidRPr="008329E1" w:rsidRDefault="005C31A8" w:rsidP="0042388F">
      <w:pPr>
        <w:spacing w:line="316" w:lineRule="exact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 xml:space="preserve">　○</w:t>
      </w:r>
      <w:r w:rsidR="001428FA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不安のない子育てへの支援</w:t>
      </w:r>
    </w:p>
    <w:p w14:paraId="41D27996" w14:textId="2765306F" w:rsidR="00E11A93" w:rsidRPr="008329E1" w:rsidRDefault="00E11A93" w:rsidP="0042388F">
      <w:pPr>
        <w:spacing w:line="316" w:lineRule="exact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 xml:space="preserve">　○</w:t>
      </w:r>
      <w:r w:rsidR="000D700D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できることは全面的に協力する</w:t>
      </w:r>
      <w:r w:rsidR="004E7ED4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。</w:t>
      </w:r>
    </w:p>
    <w:p w14:paraId="43784E74" w14:textId="432031F6" w:rsidR="00C63007" w:rsidRPr="008329E1" w:rsidRDefault="000D700D" w:rsidP="004E7ED4">
      <w:pPr>
        <w:spacing w:line="316" w:lineRule="exact"/>
        <w:ind w:left="420" w:hangingChars="200" w:hanging="420"/>
        <w:jc w:val="both"/>
        <w:rPr>
          <w:rFonts w:ascii="UD デジタル 教科書体 N-R" w:eastAsia="UD デジタル 教科書体 N-R" w:hAnsi="ＭＳ Ｐゴシック" w:cs="ＭＳ Ｐゴシック"/>
          <w:color w:val="000000"/>
          <w:sz w:val="21"/>
          <w:szCs w:val="21"/>
        </w:rPr>
      </w:pPr>
      <w:r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 xml:space="preserve">　○</w:t>
      </w:r>
      <w:r w:rsidR="006008B0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子供たち、保護者の声を反映する仕組み</w:t>
      </w:r>
      <w:r w:rsidR="00BE52E1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づくり</w:t>
      </w:r>
      <w:r w:rsidR="00543595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や</w:t>
      </w:r>
      <w:r w:rsidR="006805DE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子供たちが地域行事等</w:t>
      </w:r>
      <w:r w:rsidR="00543595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への積極的な参加、</w:t>
      </w:r>
      <w:r w:rsidR="006805DE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他校との連携</w:t>
      </w:r>
      <w:r w:rsidR="00543595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等</w:t>
      </w:r>
      <w:r w:rsidR="00AC36D0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の</w:t>
      </w:r>
      <w:r w:rsidR="00391F60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か</w:t>
      </w:r>
      <w:r w:rsidR="00543595" w:rsidRPr="008329E1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けはし</w:t>
      </w:r>
      <w:r w:rsidR="00AC36D0">
        <w:rPr>
          <w:rFonts w:ascii="UD デジタル 教科書体 N-R" w:eastAsia="UD デジタル 教科書体 N-R" w:hAnsi="ＭＳ Ｐゴシック" w:cs="ＭＳ Ｐゴシック" w:hint="eastAsia"/>
          <w:color w:val="000000"/>
          <w:sz w:val="21"/>
          <w:szCs w:val="21"/>
        </w:rPr>
        <w:t>役</w:t>
      </w:r>
    </w:p>
    <w:p w14:paraId="20AE034E" w14:textId="31B81855" w:rsidR="00117C43" w:rsidRDefault="00391F60" w:rsidP="00391F60">
      <w:pPr>
        <w:spacing w:line="316" w:lineRule="exact"/>
        <w:ind w:left="420" w:hangingChars="200" w:hanging="42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 xml:space="preserve">　</w:t>
      </w:r>
    </w:p>
    <w:p w14:paraId="70724475" w14:textId="3531FC6D" w:rsidR="00FF31A2" w:rsidRDefault="00AA15C7" w:rsidP="00B9368A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lastRenderedPageBreak/>
        <w:t>立場</w:t>
      </w:r>
      <w:r w:rsidR="00547F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は違えど</w:t>
      </w:r>
      <w:r w:rsidR="00E556E7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抱えていた</w:t>
      </w:r>
      <w:r w:rsidR="00AC18C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同じ思い</w:t>
      </w:r>
      <w:r w:rsidR="00130E55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、</w:t>
      </w:r>
      <w:r w:rsidR="00A527A1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まだまだ知らない地域の魅力</w:t>
      </w:r>
      <w:r w:rsidR="00C1643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、</w:t>
      </w:r>
      <w:r w:rsidR="00F51A47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委員の皆さんの</w:t>
      </w:r>
      <w:r w:rsidR="009B338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驚きの</w:t>
      </w:r>
      <w:r w:rsidR="00F51A47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特技、</w:t>
      </w:r>
      <w:r w:rsidR="00F1573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子供たちの学びを支える</w:t>
      </w:r>
      <w:r w:rsidR="00E62645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ための</w:t>
      </w:r>
      <w:r w:rsidR="0010041A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力強</w:t>
      </w:r>
      <w:r w:rsidR="00A6632C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く</w:t>
      </w:r>
      <w:r w:rsidR="00A5294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温かい</w:t>
      </w:r>
      <w:r w:rsidR="0010041A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お言葉</w:t>
      </w:r>
      <w:r w:rsidR="009B338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など、</w:t>
      </w:r>
      <w:r w:rsidR="00A31FB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熟議をしなければ</w:t>
      </w:r>
      <w:r w:rsidR="004E7E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分からなかった</w:t>
      </w:r>
      <w:r w:rsidR="00A31FB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ことが</w:t>
      </w:r>
      <w:r w:rsidR="00536EC0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たくさんありました。</w:t>
      </w:r>
    </w:p>
    <w:p w14:paraId="43110832" w14:textId="0547860C" w:rsidR="0032697E" w:rsidRDefault="00D42E40" w:rsidP="00B9368A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コミュニティ・スクールでは、</w:t>
      </w:r>
      <w:r w:rsidR="00E1622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地域</w:t>
      </w:r>
      <w:r w:rsidR="004E7E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と</w:t>
      </w:r>
      <w:r w:rsidR="00E1622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学校</w:t>
      </w:r>
      <w:r w:rsidR="004E7E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の良さを</w:t>
      </w:r>
      <w:r w:rsidR="009B6949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生かし</w:t>
      </w:r>
      <w:r w:rsidR="004E7E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て、</w:t>
      </w:r>
      <w:r w:rsidR="00E1622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地域と学校</w:t>
      </w:r>
      <w:r w:rsidR="009B6949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が</w:t>
      </w:r>
      <w:r w:rsidR="00E1622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協働する活動</w:t>
      </w:r>
      <w:r w:rsidR="005D09C2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「Withプロジェクト」</w:t>
      </w:r>
      <w:r w:rsidR="00F15D7D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に取り組みます。「Withプロジェクト」は、小学部から高等部の12年間の発達段階に合わせた活動を実施します。</w:t>
      </w:r>
      <w:r w:rsidR="0032697E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その第一歩として、</w:t>
      </w:r>
      <w:r w:rsidR="00C83C0D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まずはおしま学園分校から、</w:t>
      </w:r>
      <w:r w:rsidR="0070262C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学校のことや</w:t>
      </w:r>
      <w:r w:rsidR="007015B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子供たちのことを</w:t>
      </w:r>
      <w:r w:rsidR="001E21F2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知って</w:t>
      </w:r>
      <w:r w:rsidR="007015B3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もらうため、</w:t>
      </w:r>
      <w:r w:rsidR="003723DF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学部ごとに以下の活動に取り組んでいきたいと</w:t>
      </w:r>
      <w:r w:rsidR="00875A0E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考えて</w:t>
      </w:r>
      <w:r w:rsidR="003723DF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います。</w:t>
      </w:r>
    </w:p>
    <w:p w14:paraId="155110E6" w14:textId="7F8AC311" w:rsidR="0017510F" w:rsidRDefault="0017510F" w:rsidP="00B9368A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EB51D" wp14:editId="57F8506D">
                <wp:simplePos x="0" y="0"/>
                <wp:positionH relativeFrom="margin">
                  <wp:posOffset>1646880</wp:posOffset>
                </wp:positionH>
                <wp:positionV relativeFrom="paragraph">
                  <wp:posOffset>1314</wp:posOffset>
                </wp:positionV>
                <wp:extent cx="3392170" cy="60706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7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3773A" w14:textId="77777777" w:rsidR="00195383" w:rsidRPr="0013735D" w:rsidRDefault="00195383" w:rsidP="00090827">
                            <w:pPr>
                              <w:spacing w:line="240" w:lineRule="exact"/>
                              <w:jc w:val="both"/>
                              <w:rPr>
                                <w:rFonts w:ascii="UD デジタル 教科書体 N-B" w:eastAsia="UD デジタル 教科書体 N-B" w:hAnsi="BIZ UDPゴシック"/>
                                <w:b/>
                                <w:bCs/>
                                <w:sz w:val="21"/>
                              </w:rPr>
                            </w:pPr>
                            <w:r w:rsidRPr="0013735D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小学部：ゲストティーチャーと一緒に</w:t>
                            </w:r>
                          </w:p>
                          <w:p w14:paraId="06A1E349" w14:textId="60D3D1FD" w:rsidR="00195383" w:rsidRPr="0013735D" w:rsidRDefault="00195383" w:rsidP="00090827">
                            <w:pPr>
                              <w:spacing w:line="240" w:lineRule="exact"/>
                              <w:jc w:val="both"/>
                              <w:rPr>
                                <w:rFonts w:ascii="UD デジタル 教科書体 N-B" w:eastAsia="UD デジタル 教科書体 N-B" w:hAnsi="BIZ UDPゴシック"/>
                                <w:b/>
                                <w:bCs/>
                                <w:sz w:val="21"/>
                              </w:rPr>
                            </w:pPr>
                            <w:r w:rsidRPr="0013735D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中学部：花いっぱい運動を地域</w:t>
                            </w:r>
                            <w:r w:rsidR="004E7ED4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の方</w:t>
                            </w:r>
                            <w:r w:rsidRPr="0013735D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と一緒に</w:t>
                            </w:r>
                          </w:p>
                          <w:p w14:paraId="7BE547B3" w14:textId="35F0C80F" w:rsidR="00195383" w:rsidRPr="0013735D" w:rsidRDefault="00195383" w:rsidP="00090827">
                            <w:pPr>
                              <w:spacing w:line="240" w:lineRule="exact"/>
                              <w:jc w:val="both"/>
                              <w:rPr>
                                <w:rFonts w:ascii="UD デジタル 教科書体 N-B" w:eastAsia="UD デジタル 教科書体 N-B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735D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高等部：海浜清掃やバス停清掃を地域</w:t>
                            </w:r>
                            <w:r w:rsidR="004E7ED4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の方</w:t>
                            </w:r>
                            <w:r w:rsidRPr="0013735D">
                              <w:rPr>
                                <w:rFonts w:ascii="UD デジタル 教科書体 N-B" w:eastAsia="UD デジタル 教科書体 N-B" w:hAnsi="BIZ UDPゴシック" w:hint="eastAsia"/>
                                <w:b/>
                                <w:bCs/>
                                <w:sz w:val="21"/>
                              </w:rPr>
                              <w:t>と一緒に</w:t>
                            </w:r>
                          </w:p>
                          <w:p w14:paraId="7EDE62CD" w14:textId="77777777" w:rsidR="00544603" w:rsidRDefault="005446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0EB51D" id="テキスト ボックス 17" o:spid="_x0000_s1028" type="#_x0000_t202" style="position:absolute;left:0;text-align:left;margin-left:129.7pt;margin-top:.1pt;width:267.1pt;height:4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" fillcolor="white [3201]" stroked="f" strokeweight=".5pt">
                <v:textbox>
                  <w:txbxContent>
                    <w:p w14:paraId="5723773A" w14:textId="77777777" w:rsidR="00195383" w:rsidRPr="0013735D" w:rsidRDefault="00195383" w:rsidP="00090827">
                      <w:pPr>
                        <w:spacing w:line="240" w:lineRule="exact"/>
                        <w:jc w:val="both"/>
                        <w:rPr>
                          <w:rFonts w:ascii="UD デジタル 教科書体 N-B" w:eastAsia="UD デジタル 教科書体 N-B" w:hAnsi="BIZ UDPゴシック"/>
                          <w:b/>
                          <w:bCs/>
                          <w:sz w:val="21"/>
                        </w:rPr>
                      </w:pPr>
                      <w:r w:rsidRPr="0013735D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小学部：ゲストティーチャーと一緒に</w:t>
                      </w:r>
                    </w:p>
                    <w:p w14:paraId="06A1E349" w14:textId="60D3D1FD" w:rsidR="00195383" w:rsidRPr="0013735D" w:rsidRDefault="00195383" w:rsidP="00090827">
                      <w:pPr>
                        <w:spacing w:line="240" w:lineRule="exact"/>
                        <w:jc w:val="both"/>
                        <w:rPr>
                          <w:rFonts w:ascii="UD デジタル 教科書体 N-B" w:eastAsia="UD デジタル 教科書体 N-B" w:hAnsi="BIZ UDPゴシック"/>
                          <w:b/>
                          <w:bCs/>
                          <w:sz w:val="21"/>
                        </w:rPr>
                      </w:pPr>
                      <w:r w:rsidRPr="0013735D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中学部：花いっぱい運動を地域</w:t>
                      </w:r>
                      <w:r w:rsidR="004E7ED4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の方</w:t>
                      </w:r>
                      <w:r w:rsidRPr="0013735D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と一緒に</w:t>
                      </w:r>
                    </w:p>
                    <w:p w14:paraId="7BE547B3" w14:textId="35F0C80F" w:rsidR="00195383" w:rsidRPr="0013735D" w:rsidRDefault="00195383" w:rsidP="00090827">
                      <w:pPr>
                        <w:spacing w:line="240" w:lineRule="exact"/>
                        <w:jc w:val="both"/>
                        <w:rPr>
                          <w:rFonts w:ascii="UD デジタル 教科書体 N-B" w:eastAsia="UD デジタル 教科書体 N-B" w:hAnsi="BIZ UDP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13735D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高等部：海浜清掃やバス停清掃を地域</w:t>
                      </w:r>
                      <w:r w:rsidR="004E7ED4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の方</w:t>
                      </w:r>
                      <w:r w:rsidRPr="0013735D">
                        <w:rPr>
                          <w:rFonts w:ascii="UD デジタル 教科書体 N-B" w:eastAsia="UD デジタル 教科書体 N-B" w:hAnsi="BIZ UDPゴシック" w:hint="eastAsia"/>
                          <w:b/>
                          <w:bCs/>
                          <w:sz w:val="21"/>
                        </w:rPr>
                        <w:t>と一緒に</w:t>
                      </w:r>
                    </w:p>
                    <w:p w14:paraId="7EDE62CD" w14:textId="77777777" w:rsidR="00544603" w:rsidRDefault="00544603"/>
                  </w:txbxContent>
                </v:textbox>
                <w10:wrap anchorx="margin"/>
              </v:shape>
            </w:pict>
          </mc:Fallback>
        </mc:AlternateContent>
      </w:r>
    </w:p>
    <w:p w14:paraId="2DA71592" w14:textId="711184FA" w:rsidR="00FC6172" w:rsidRDefault="00FC6172" w:rsidP="00D454B3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</w:p>
    <w:p w14:paraId="776812DE" w14:textId="7F8D5545" w:rsidR="00843F52" w:rsidRDefault="001E118F" w:rsidP="00D454B3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 xml:space="preserve">　　　</w:t>
      </w:r>
    </w:p>
    <w:p w14:paraId="5C005F5B" w14:textId="24D6E74A" w:rsidR="00843F52" w:rsidRDefault="00843F52" w:rsidP="00612C63">
      <w:pPr>
        <w:spacing w:line="316" w:lineRule="exact"/>
        <w:ind w:leftChars="50" w:left="112" w:hanging="2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</w:p>
    <w:p w14:paraId="478578B4" w14:textId="2B784202" w:rsidR="0017510F" w:rsidRDefault="00EC48BD" w:rsidP="0017510F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この実現</w:t>
      </w:r>
      <w:r w:rsidR="007F07F9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に向けて</w:t>
      </w: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、</w:t>
      </w:r>
      <w:r w:rsidR="00875A0E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今後の</w:t>
      </w: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学校運営協議会</w:t>
      </w:r>
      <w:r w:rsidR="007F07F9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で</w:t>
      </w:r>
      <w:r w:rsidR="00CF71F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協議していきます。</w:t>
      </w:r>
      <w:r w:rsidR="004B2C9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また、この取組以外にも</w:t>
      </w:r>
      <w:r w:rsidR="00AA3581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、</w:t>
      </w:r>
      <w:r w:rsidR="00C32AD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地域の行事や</w:t>
      </w:r>
      <w:r w:rsidR="0095354E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学校で行われている教育活動のなかでどのように連携・協働していくか</w:t>
      </w:r>
      <w:r w:rsidR="00C123E1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についても</w:t>
      </w:r>
      <w:r w:rsidR="004E7ED4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、</w:t>
      </w:r>
      <w:r w:rsidR="00C123E1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しっかり協議していきたいと考えています。</w:t>
      </w:r>
      <w:r w:rsidR="00CF71FB"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どうぞよろしくお願いいたします。</w:t>
      </w:r>
    </w:p>
    <w:p w14:paraId="4E362CD7" w14:textId="1AB5B24A" w:rsidR="0017510F" w:rsidRDefault="004E7ED4" w:rsidP="0017510F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1"/>
          <w:szCs w:val="21"/>
        </w:rPr>
        <w:t>次回の開催は9月末を予定しています。詳細については、引き続き「With」にてお伝えします。</w:t>
      </w:r>
    </w:p>
    <w:p w14:paraId="6ED5CA10" w14:textId="070620A6" w:rsidR="0017510F" w:rsidRDefault="0017510F" w:rsidP="0017510F">
      <w:pPr>
        <w:spacing w:line="316" w:lineRule="exact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62D151C2" wp14:editId="75826C48">
            <wp:simplePos x="0" y="0"/>
            <wp:positionH relativeFrom="column">
              <wp:posOffset>39045</wp:posOffset>
            </wp:positionH>
            <wp:positionV relativeFrom="paragraph">
              <wp:posOffset>100330</wp:posOffset>
            </wp:positionV>
            <wp:extent cx="6681470" cy="299809"/>
            <wp:effectExtent l="0" t="0" r="508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90" cy="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ED031" w14:textId="54352C57" w:rsidR="00A527A1" w:rsidRDefault="00A527A1" w:rsidP="0017510F">
      <w:pPr>
        <w:spacing w:line="316" w:lineRule="exact"/>
        <w:ind w:firstLineChars="100" w:firstLine="210"/>
        <w:jc w:val="both"/>
        <w:rPr>
          <w:rFonts w:ascii="ＭＳ Ｐゴシック" w:eastAsia="ＭＳ Ｐゴシック" w:hAnsi="ＭＳ Ｐゴシック" w:cs="ＭＳ Ｐゴシック"/>
          <w:color w:val="000000"/>
          <w:sz w:val="21"/>
          <w:szCs w:val="21"/>
        </w:rPr>
      </w:pPr>
    </w:p>
    <w:p w14:paraId="1D4EAFDE" w14:textId="68170BAC" w:rsidR="00DF4479" w:rsidRPr="0017510F" w:rsidRDefault="00245576" w:rsidP="0017510F">
      <w:pPr>
        <w:spacing w:line="316" w:lineRule="exact"/>
        <w:ind w:firstLineChars="100" w:firstLine="241"/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おしま学園分校</w:t>
      </w:r>
      <w:r w:rsidR="00AC36D0"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の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これまでの</w:t>
      </w:r>
      <w:r w:rsidR="003C2B7B"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石別地区での</w:t>
      </w:r>
      <w:r w:rsidR="00E6087A"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活動の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sz w:val="24"/>
          <w:szCs w:val="24"/>
        </w:rPr>
        <w:t>様子をお知らせします！</w:t>
      </w:r>
    </w:p>
    <w:p w14:paraId="260892F0" w14:textId="7C49433F" w:rsidR="00BB17B6" w:rsidRPr="005A4807" w:rsidRDefault="0017510F" w:rsidP="00BB17B6">
      <w:pPr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B1C2D7" wp14:editId="70E5A17F">
                <wp:simplePos x="0" y="0"/>
                <wp:positionH relativeFrom="column">
                  <wp:posOffset>5578608</wp:posOffset>
                </wp:positionH>
                <wp:positionV relativeFrom="paragraph">
                  <wp:posOffset>52159</wp:posOffset>
                </wp:positionV>
                <wp:extent cx="874395" cy="266700"/>
                <wp:effectExtent l="0" t="0" r="20955" b="266700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66700"/>
                        </a:xfrm>
                        <a:prstGeom prst="wedgeRoundRectCallout">
                          <a:avLst>
                            <a:gd name="adj1" fmla="val -35475"/>
                            <a:gd name="adj2" fmla="val 13467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29189" w14:textId="38E83EB6" w:rsidR="008612C1" w:rsidRDefault="008612C1" w:rsidP="008612C1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釣り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BB1C2D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4" o:spid="_x0000_s1029" type="#_x0000_t62" style="position:absolute;margin-left:439.25pt;margin-top:4.1pt;width:68.85pt;height:2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" adj="3137,39890" fillcolor="window" strokecolor="#70ad47" strokeweight="1pt">
                <v:textbox>
                  <w:txbxContent>
                    <w:p w14:paraId="3BC29189" w14:textId="38E83EB6" w:rsidR="008612C1" w:rsidRDefault="008612C1" w:rsidP="008612C1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釣り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1AF96C" wp14:editId="2019ACAE">
                <wp:simplePos x="0" y="0"/>
                <wp:positionH relativeFrom="column">
                  <wp:posOffset>2314413</wp:posOffset>
                </wp:positionH>
                <wp:positionV relativeFrom="paragraph">
                  <wp:posOffset>52159</wp:posOffset>
                </wp:positionV>
                <wp:extent cx="874395" cy="266700"/>
                <wp:effectExtent l="95250" t="0" r="20955" b="228600"/>
                <wp:wrapNone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66700"/>
                        </a:xfrm>
                        <a:prstGeom prst="wedgeRoundRectCallout">
                          <a:avLst>
                            <a:gd name="adj1" fmla="val -56350"/>
                            <a:gd name="adj2" fmla="val 1193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1555D" w14:textId="24E37338" w:rsidR="00767AF6" w:rsidRDefault="00767AF6" w:rsidP="00767AF6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校外学習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C1AF96C" id="吹き出し: 角を丸めた四角形 31" o:spid="_x0000_s1030" type="#_x0000_t62" style="position:absolute;margin-left:182.25pt;margin-top:4.1pt;width:68.85pt;height:2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" adj="-1372,36589" fillcolor="window" strokecolor="#70ad47" strokeweight="1pt">
                <v:textbox>
                  <w:txbxContent>
                    <w:p w14:paraId="4FC1555D" w14:textId="24E37338" w:rsidR="00767AF6" w:rsidRDefault="00767AF6" w:rsidP="00767AF6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校外学習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75451B04" wp14:editId="2BF69114">
            <wp:simplePos x="0" y="0"/>
            <wp:positionH relativeFrom="column">
              <wp:posOffset>44007</wp:posOffset>
            </wp:positionH>
            <wp:positionV relativeFrom="paragraph">
              <wp:posOffset>52683</wp:posOffset>
            </wp:positionV>
            <wp:extent cx="2492774" cy="1870116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74" cy="187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F6C11" w14:textId="79C4ACFE" w:rsidR="00BB17B6" w:rsidRPr="00BB17B6" w:rsidRDefault="0017510F" w:rsidP="00BB17B6">
      <w:pPr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206AB9F9" wp14:editId="4A496FD3">
            <wp:simplePos x="0" y="0"/>
            <wp:positionH relativeFrom="column">
              <wp:posOffset>5218858</wp:posOffset>
            </wp:positionH>
            <wp:positionV relativeFrom="paragraph">
              <wp:posOffset>192004</wp:posOffset>
            </wp:positionV>
            <wp:extent cx="1467293" cy="195632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93" cy="195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0B832" w14:textId="4FA75331" w:rsidR="00BB17B6" w:rsidRPr="00BB17B6" w:rsidRDefault="0017510F" w:rsidP="00BB17B6">
      <w:pPr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688D3CBC" wp14:editId="462D7464">
            <wp:simplePos x="0" y="0"/>
            <wp:positionH relativeFrom="column">
              <wp:posOffset>2572578</wp:posOffset>
            </wp:positionH>
            <wp:positionV relativeFrom="paragraph">
              <wp:posOffset>200660</wp:posOffset>
            </wp:positionV>
            <wp:extent cx="2378548" cy="1783745"/>
            <wp:effectExtent l="0" t="0" r="3175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71" cy="1789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76E303" wp14:editId="13E8E54F">
                <wp:simplePos x="0" y="0"/>
                <wp:positionH relativeFrom="column">
                  <wp:posOffset>3281975</wp:posOffset>
                </wp:positionH>
                <wp:positionV relativeFrom="paragraph">
                  <wp:posOffset>65508</wp:posOffset>
                </wp:positionV>
                <wp:extent cx="874395" cy="266700"/>
                <wp:effectExtent l="0" t="0" r="20955" b="41910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66700"/>
                        </a:xfrm>
                        <a:prstGeom prst="wedgeRoundRectCallout">
                          <a:avLst>
                            <a:gd name="adj1" fmla="val 18510"/>
                            <a:gd name="adj2" fmla="val 1899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843D7" w14:textId="5A3B474C" w:rsidR="00767AF6" w:rsidRDefault="00767AF6" w:rsidP="00767AF6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海浜清掃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776E303" id="吹き出し: 角を丸めた四角形 29" o:spid="_x0000_s1031" type="#_x0000_t62" style="position:absolute;margin-left:258.4pt;margin-top:5.15pt;width:68.85pt;height:2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" adj="14798,51820" fillcolor="white [3201]" strokecolor="#70ad47 [3209]" strokeweight="1pt">
                <v:textbox>
                  <w:txbxContent>
                    <w:p w14:paraId="5D3843D7" w14:textId="5A3B474C" w:rsidR="00767AF6" w:rsidRDefault="00767AF6" w:rsidP="00767AF6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海浜清掃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2585F6FB" wp14:editId="518B0A17">
            <wp:simplePos x="0" y="0"/>
            <wp:positionH relativeFrom="column">
              <wp:posOffset>5469585</wp:posOffset>
            </wp:positionH>
            <wp:positionV relativeFrom="paragraph">
              <wp:posOffset>103505</wp:posOffset>
            </wp:positionV>
            <wp:extent cx="333375" cy="490750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133" t="10399" r="34906" b="65338"/>
                    <a:stretch/>
                  </pic:blipFill>
                  <pic:spPr bwMode="auto">
                    <a:xfrm>
                      <a:off x="0" y="0"/>
                      <a:ext cx="333375" cy="4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3D9F4" w14:textId="7FED5A1F" w:rsidR="00BB17B6" w:rsidRP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30C4055A" w14:textId="5AC1D129" w:rsidR="00BB17B6" w:rsidRPr="00BB17B6" w:rsidRDefault="00BB17B6" w:rsidP="00BB17B6">
      <w:pPr>
        <w:tabs>
          <w:tab w:val="left" w:pos="8110"/>
        </w:tabs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sz w:val="16"/>
          <w:szCs w:val="16"/>
        </w:rPr>
        <w:tab/>
      </w:r>
    </w:p>
    <w:p w14:paraId="1971400C" w14:textId="7E13C96B" w:rsidR="00BB17B6" w:rsidRP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6E64B02B" w14:textId="623348DD" w:rsidR="00BB17B6" w:rsidRPr="00BB17B6" w:rsidRDefault="00C14560" w:rsidP="00C14560">
      <w:pPr>
        <w:tabs>
          <w:tab w:val="left" w:pos="3675"/>
        </w:tabs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sz w:val="16"/>
          <w:szCs w:val="16"/>
        </w:rPr>
        <w:tab/>
      </w:r>
    </w:p>
    <w:p w14:paraId="24320DBC" w14:textId="40B7CA02" w:rsidR="00BB17B6" w:rsidRP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1C2813EC" w14:textId="0E526D9D" w:rsidR="00BB17B6" w:rsidRP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7FF5FA1A" w14:textId="3264AA4C" w:rsidR="00BB17B6" w:rsidRPr="00BB17B6" w:rsidRDefault="0017510F" w:rsidP="00BB17B6">
      <w:pPr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4F852A" wp14:editId="464172C8">
                <wp:simplePos x="0" y="0"/>
                <wp:positionH relativeFrom="column">
                  <wp:posOffset>-88900</wp:posOffset>
                </wp:positionH>
                <wp:positionV relativeFrom="paragraph">
                  <wp:posOffset>85090</wp:posOffset>
                </wp:positionV>
                <wp:extent cx="1036955" cy="501650"/>
                <wp:effectExtent l="0" t="0" r="10795" b="260350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501650"/>
                        </a:xfrm>
                        <a:prstGeom prst="wedgeRoundRectCallout">
                          <a:avLst>
                            <a:gd name="adj1" fmla="val 31164"/>
                            <a:gd name="adj2" fmla="val 9467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9D894" w14:textId="1FF6A092" w:rsidR="00767AF6" w:rsidRDefault="00876E62" w:rsidP="00876E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近藤商店での</w:t>
                            </w:r>
                            <w:r w:rsidR="00767AF6">
                              <w:rPr>
                                <w:rFonts w:hint="eastAsia"/>
                              </w:rPr>
                              <w:t>買物学習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4F852A" id="吹き出し: 角を丸めた四角形 32" o:spid="_x0000_s1032" type="#_x0000_t62" style="position:absolute;margin-left:-7pt;margin-top:6.7pt;width:81.65pt;height:3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" adj="17531,31249" fillcolor="window" strokecolor="#70ad47" strokeweight="1pt">
                <v:textbox>
                  <w:txbxContent>
                    <w:p w14:paraId="4969D894" w14:textId="1FF6A092" w:rsidR="00767AF6" w:rsidRDefault="00876E62" w:rsidP="00876E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近藤商店での</w:t>
                      </w:r>
                      <w:r w:rsidR="00767AF6">
                        <w:rPr>
                          <w:rFonts w:hint="eastAsia"/>
                        </w:rPr>
                        <w:t>買物学習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1" wp14:anchorId="237A7377" wp14:editId="5AE5E29A">
            <wp:simplePos x="0" y="0"/>
            <wp:positionH relativeFrom="column">
              <wp:posOffset>635839</wp:posOffset>
            </wp:positionH>
            <wp:positionV relativeFrom="paragraph">
              <wp:posOffset>83214</wp:posOffset>
            </wp:positionV>
            <wp:extent cx="1910700" cy="137211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00" cy="137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3219" w14:textId="2AE568FD" w:rsidR="00BB17B6" w:rsidRP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1D9697A7" w14:textId="32FC9A8A" w:rsidR="00BB17B6" w:rsidRDefault="00BB17B6" w:rsidP="00BB17B6">
      <w:pPr>
        <w:rPr>
          <w:rFonts w:ascii="ＭＳ Ｐゴシック" w:eastAsia="ＭＳ Ｐゴシック" w:hAnsi="ＭＳ Ｐゴシック"/>
          <w:sz w:val="16"/>
          <w:szCs w:val="16"/>
        </w:rPr>
      </w:pPr>
    </w:p>
    <w:p w14:paraId="74D426B1" w14:textId="6B4DEBD8" w:rsidR="003C2B7B" w:rsidRDefault="0017510F" w:rsidP="00BB17B6">
      <w:pPr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A4C8F8" wp14:editId="6D1E43E1">
                <wp:simplePos x="0" y="0"/>
                <wp:positionH relativeFrom="column">
                  <wp:posOffset>4440555</wp:posOffset>
                </wp:positionH>
                <wp:positionV relativeFrom="paragraph">
                  <wp:posOffset>195580</wp:posOffset>
                </wp:positionV>
                <wp:extent cx="2011680" cy="506095"/>
                <wp:effectExtent l="0" t="0" r="26670" b="103505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506095"/>
                        </a:xfrm>
                        <a:prstGeom prst="wedgeRoundRectCallout">
                          <a:avLst>
                            <a:gd name="adj1" fmla="val -31811"/>
                            <a:gd name="adj2" fmla="val 618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86976" w14:textId="27FA27D4" w:rsidR="00E00759" w:rsidRPr="006C084E" w:rsidRDefault="00421AF4" w:rsidP="006C084E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6C084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トラピスト通り並木道ライトアップ</w:t>
                            </w:r>
                            <w:r w:rsidR="0017510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E00759" w:rsidRPr="006C084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キャンドル制作</w:t>
                            </w:r>
                          </w:p>
                          <w:p w14:paraId="3FE48DB2" w14:textId="77777777" w:rsidR="00E00759" w:rsidRDefault="00E00759" w:rsidP="00E00759">
                            <w:pPr>
                              <w:spacing w:line="24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A4C8F8" id="吹き出し: 角を丸めた四角形 35" o:spid="_x0000_s1033" type="#_x0000_t62" style="position:absolute;margin-left:349.65pt;margin-top:15.4pt;width:158.4pt;height:3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" adj="3929,24164" fillcolor="window" strokecolor="#70ad47" strokeweight="1pt">
                <v:textbox>
                  <w:txbxContent>
                    <w:p w14:paraId="16886976" w14:textId="27FA27D4" w:rsidR="00E00759" w:rsidRPr="006C084E" w:rsidRDefault="00421AF4" w:rsidP="006C084E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6C084E">
                        <w:rPr>
                          <w:rFonts w:hint="eastAsia"/>
                          <w:sz w:val="20"/>
                          <w:szCs w:val="20"/>
                        </w:rPr>
                        <w:t>トラピスト通り並木道ライトアップ</w:t>
                      </w:r>
                      <w:r w:rsidR="0017510F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="00E00759" w:rsidRPr="006C084E">
                        <w:rPr>
                          <w:rFonts w:hint="eastAsia"/>
                          <w:sz w:val="20"/>
                          <w:szCs w:val="20"/>
                        </w:rPr>
                        <w:t>キャンドル制作</w:t>
                      </w:r>
                    </w:p>
                    <w:p w14:paraId="3FE48DB2" w14:textId="77777777" w:rsidR="00E00759" w:rsidRDefault="00E00759" w:rsidP="00E00759">
                      <w:pPr>
                        <w:spacing w:line="24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3114EAD0" wp14:editId="275DA16D">
            <wp:simplePos x="0" y="0"/>
            <wp:positionH relativeFrom="column">
              <wp:posOffset>3153410</wp:posOffset>
            </wp:positionH>
            <wp:positionV relativeFrom="paragraph">
              <wp:posOffset>95885</wp:posOffset>
            </wp:positionV>
            <wp:extent cx="1396365" cy="18592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7589" w14:textId="7982A860" w:rsidR="0017510F" w:rsidRDefault="0017510F" w:rsidP="008612C1">
      <w:pPr>
        <w:ind w:firstLineChars="3200" w:firstLine="5120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243628A8" wp14:editId="5DAC17F9">
            <wp:simplePos x="0" y="0"/>
            <wp:positionH relativeFrom="column">
              <wp:posOffset>3619101</wp:posOffset>
            </wp:positionH>
            <wp:positionV relativeFrom="paragraph">
              <wp:posOffset>147294</wp:posOffset>
            </wp:positionV>
            <wp:extent cx="592293" cy="44279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227" t="13093" r="25991" b="61783"/>
                    <a:stretch/>
                  </pic:blipFill>
                  <pic:spPr bwMode="auto">
                    <a:xfrm>
                      <a:off x="0" y="0"/>
                      <a:ext cx="592293" cy="4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94411" w14:textId="37D4CB29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52DA95A0" w14:textId="020A8C37" w:rsidR="0017510F" w:rsidRDefault="0017510F" w:rsidP="008612C1">
      <w:pPr>
        <w:ind w:firstLineChars="3200" w:firstLine="5120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7B5BD79D" wp14:editId="7CB38AC4">
            <wp:simplePos x="0" y="0"/>
            <wp:positionH relativeFrom="column">
              <wp:posOffset>4807099</wp:posOffset>
            </wp:positionH>
            <wp:positionV relativeFrom="paragraph">
              <wp:posOffset>174447</wp:posOffset>
            </wp:positionV>
            <wp:extent cx="1648550" cy="1235062"/>
            <wp:effectExtent l="133350" t="76200" r="85090" b="1371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50" cy="1235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0971" w14:textId="6F7F4F1A" w:rsidR="0017510F" w:rsidRDefault="0017510F" w:rsidP="008612C1">
      <w:pPr>
        <w:ind w:firstLineChars="3200" w:firstLine="5120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6B0FA2" wp14:editId="507BB032">
                <wp:simplePos x="0" y="0"/>
                <wp:positionH relativeFrom="column">
                  <wp:posOffset>92710</wp:posOffset>
                </wp:positionH>
                <wp:positionV relativeFrom="paragraph">
                  <wp:posOffset>8255</wp:posOffset>
                </wp:positionV>
                <wp:extent cx="2334260" cy="276225"/>
                <wp:effectExtent l="0" t="0" r="27940" b="104775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276225"/>
                        </a:xfrm>
                        <a:prstGeom prst="wedgeRoundRectCallout">
                          <a:avLst>
                            <a:gd name="adj1" fmla="val 19269"/>
                            <a:gd name="adj2" fmla="val 750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3D51" w14:textId="40CFC5EC" w:rsidR="00767AF6" w:rsidRDefault="00876E62" w:rsidP="00876E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石別中学校との交流及び共同学習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6B0FA2" id="吹き出し: 角を丸めた四角形 33" o:spid="_x0000_s1034" type="#_x0000_t62" style="position:absolute;left:0;text-align:left;margin-left:7.3pt;margin-top:.65pt;width:183.8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" adj="14962,27018" fillcolor="window" strokecolor="#70ad47" strokeweight="1pt">
                <v:textbox>
                  <w:txbxContent>
                    <w:p w14:paraId="6A393D51" w14:textId="40CFC5EC" w:rsidR="00767AF6" w:rsidRDefault="00876E62" w:rsidP="00876E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石別中学校との交流及び共同学習</w:t>
                      </w:r>
                    </w:p>
                  </w:txbxContent>
                </v:textbox>
              </v:shape>
            </w:pict>
          </mc:Fallback>
        </mc:AlternateContent>
      </w:r>
    </w:p>
    <w:p w14:paraId="09832349" w14:textId="6BABBB80" w:rsidR="0017510F" w:rsidRDefault="0017510F" w:rsidP="008612C1">
      <w:pPr>
        <w:ind w:firstLineChars="3200" w:firstLine="7040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7A757F" wp14:editId="6F52095D">
            <wp:simplePos x="0" y="0"/>
            <wp:positionH relativeFrom="column">
              <wp:posOffset>-99060</wp:posOffset>
            </wp:positionH>
            <wp:positionV relativeFrom="paragraph">
              <wp:posOffset>87822</wp:posOffset>
            </wp:positionV>
            <wp:extent cx="2502451" cy="1879556"/>
            <wp:effectExtent l="0" t="0" r="0" b="6985"/>
            <wp:wrapNone/>
            <wp:docPr id="18" name="図 18" descr="人, 子供, 若い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人, 子供, 若い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51" cy="187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FB946" w14:textId="787B7816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7676BC33" w14:textId="4E8A28C7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58D3AE6B" w14:textId="1EDF4E8B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16D304AB" w14:textId="77D4F4D2" w:rsidR="0017510F" w:rsidRDefault="00BD25F4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4E06C" wp14:editId="0A60A823">
                <wp:simplePos x="0" y="0"/>
                <wp:positionH relativeFrom="column">
                  <wp:posOffset>2565503</wp:posOffset>
                </wp:positionH>
                <wp:positionV relativeFrom="paragraph">
                  <wp:posOffset>157436</wp:posOffset>
                </wp:positionV>
                <wp:extent cx="4189095" cy="398337"/>
                <wp:effectExtent l="0" t="0" r="1905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398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73B47" w14:textId="755E3F9B" w:rsidR="009D2CC9" w:rsidRPr="00BD25F4" w:rsidRDefault="006B44D2" w:rsidP="00E6087A">
                            <w:pPr>
                              <w:spacing w:line="240" w:lineRule="exact"/>
                            </w:pPr>
                            <w:r w:rsidRPr="00BD25F4">
                              <w:rPr>
                                <w:rFonts w:hint="eastAsia"/>
                              </w:rPr>
                              <w:t>いつも見守り、応援ありがとうございます！今後とも</w:t>
                            </w:r>
                            <w:r w:rsidR="00CF21B4" w:rsidRPr="00BD25F4">
                              <w:rPr>
                                <w:rFonts w:hint="eastAsia"/>
                              </w:rPr>
                              <w:t>よ</w:t>
                            </w:r>
                            <w:r w:rsidR="00470E49" w:rsidRPr="00BD25F4">
                              <w:rPr>
                                <w:rFonts w:hint="eastAsia"/>
                              </w:rPr>
                              <w:t>ろしくお願いします。</w:t>
                            </w:r>
                            <w:r w:rsidR="00BD25F4" w:rsidRPr="00BD25F4">
                              <w:rPr>
                                <w:rFonts w:hint="eastAsia"/>
                              </w:rPr>
                              <w:t>次</w:t>
                            </w:r>
                            <w:r w:rsidR="0017510F" w:rsidRPr="00BD25F4">
                              <w:rPr>
                                <w:rFonts w:hint="eastAsia"/>
                                <w:bCs/>
                                <w:sz w:val="21"/>
                                <w:szCs w:val="21"/>
                              </w:rPr>
                              <w:t>号は、七飯養護学校の取組を中心にお知らせの予定です。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84E06C" id="テキスト ボックス 8" o:spid="_x0000_s1035" type="#_x0000_t202" style="position:absolute;left:0;text-align:left;margin-left:202pt;margin-top:12.4pt;width:329.85pt;height:3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" fillcolor="white [3201]" stroked="f" strokeweight=".5pt">
                <v:textbox>
                  <w:txbxContent>
                    <w:p w14:paraId="11F73B47" w14:textId="755E3F9B" w:rsidR="009D2CC9" w:rsidRPr="00BD25F4" w:rsidRDefault="006B44D2" w:rsidP="00E6087A">
                      <w:pPr>
                        <w:spacing w:line="240" w:lineRule="exact"/>
                      </w:pPr>
                      <w:r w:rsidRPr="00BD25F4">
                        <w:rPr>
                          <w:rFonts w:hint="eastAsia"/>
                        </w:rPr>
                        <w:t>いつも見守り、応援ありがとうございます！今後とも</w:t>
                      </w:r>
                      <w:r w:rsidR="00CF21B4" w:rsidRPr="00BD25F4">
                        <w:rPr>
                          <w:rFonts w:hint="eastAsia"/>
                        </w:rPr>
                        <w:t>よ</w:t>
                      </w:r>
                      <w:r w:rsidR="00470E49" w:rsidRPr="00BD25F4">
                        <w:rPr>
                          <w:rFonts w:hint="eastAsia"/>
                        </w:rPr>
                        <w:t>ろしくお願いします。</w:t>
                      </w:r>
                      <w:r w:rsidR="00BD25F4" w:rsidRPr="00BD25F4">
                        <w:rPr>
                          <w:rFonts w:hint="eastAsia"/>
                        </w:rPr>
                        <w:t>次</w:t>
                      </w:r>
                      <w:r w:rsidR="0017510F" w:rsidRPr="00BD25F4">
                        <w:rPr>
                          <w:rFonts w:hint="eastAsia"/>
                          <w:bCs/>
                          <w:sz w:val="21"/>
                          <w:szCs w:val="21"/>
                        </w:rPr>
                        <w:t>号は、七飯養護学校の取組を中心にお知らせの予定です。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53D897" w14:textId="5E772225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38AFAB57" w14:textId="183FA7D0" w:rsidR="0017510F" w:rsidRDefault="0017510F" w:rsidP="008612C1">
      <w:pPr>
        <w:ind w:firstLineChars="3200" w:firstLine="6746"/>
        <w:rPr>
          <w:rFonts w:ascii="ＭＳ Ｐゴシック" w:eastAsia="ＭＳ Ｐゴシック" w:hAnsi="ＭＳ Ｐゴシック"/>
          <w:b/>
          <w:bCs/>
          <w:sz w:val="21"/>
          <w:szCs w:val="21"/>
        </w:rPr>
      </w:pPr>
    </w:p>
    <w:p w14:paraId="22CD5FCD" w14:textId="5D1591D4" w:rsidR="003C2B7B" w:rsidRPr="0017510F" w:rsidRDefault="00BD25F4" w:rsidP="0017510F">
      <w:pPr>
        <w:ind w:firstLineChars="3000" w:firstLine="480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095F6B" wp14:editId="22034689">
                <wp:simplePos x="0" y="0"/>
                <wp:positionH relativeFrom="column">
                  <wp:posOffset>2710800</wp:posOffset>
                </wp:positionH>
                <wp:positionV relativeFrom="paragraph">
                  <wp:posOffset>92917</wp:posOffset>
                </wp:positionV>
                <wp:extent cx="3944547" cy="406252"/>
                <wp:effectExtent l="19050" t="19050" r="18415" b="133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547" cy="406252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DDD0E" w14:textId="7AE456BF" w:rsidR="0035185A" w:rsidRDefault="00C83C0D" w:rsidP="0017510F">
                            <w:pPr>
                              <w:spacing w:line="220" w:lineRule="exact"/>
                            </w:pPr>
                            <w:r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コミュニティ・スクールや学校と地域の協働活動</w:t>
                            </w:r>
                            <w:r w:rsidR="00DA10C5"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Withプロジェクト</w:t>
                            </w:r>
                            <w:r w:rsidR="00DA10C5"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</w:t>
                            </w:r>
                            <w:r w:rsidR="003134C0"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る</w:t>
                            </w:r>
                            <w:r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</w:t>
                            </w:r>
                            <w:r w:rsidR="0035185A"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せ</w:t>
                            </w:r>
                            <w:r w:rsidR="007F07F9" w:rsidRPr="008612C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は学校（0138－75－2717）までお願いします。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4095F6B" id="テキスト ボックス 10" o:spid="_x0000_s1036" type="#_x0000_t202" style="position:absolute;left:0;text-align:left;margin-left:213.45pt;margin-top:7.3pt;width:310.6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" fillcolor="white [3201]" strokecolor="#ea4e4e [3204]" strokeweight="3pt">
                <v:textbox>
                  <w:txbxContent>
                    <w:p w14:paraId="428DDD0E" w14:textId="7AE456BF" w:rsidR="0035185A" w:rsidRDefault="00C83C0D" w:rsidP="0017510F">
                      <w:pPr>
                        <w:spacing w:line="220" w:lineRule="exact"/>
                      </w:pPr>
                      <w:r w:rsidRPr="008612C1">
                        <w:rPr>
                          <w:rFonts w:hint="eastAsia"/>
                          <w:sz w:val="20"/>
                          <w:szCs w:val="20"/>
                        </w:rPr>
                        <w:t>コミュニティ・スクールや学校と地域の協働活動</w:t>
                      </w:r>
                      <w:r w:rsidR="00DA10C5" w:rsidRPr="008612C1"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Pr="008612C1">
                        <w:rPr>
                          <w:rFonts w:hint="eastAsia"/>
                          <w:sz w:val="20"/>
                          <w:szCs w:val="20"/>
                        </w:rPr>
                        <w:t>Withプロジェクト</w:t>
                      </w:r>
                      <w:r w:rsidR="00DA10C5" w:rsidRPr="008612C1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Pr="008612C1">
                        <w:rPr>
                          <w:rFonts w:hint="eastAsia"/>
                          <w:sz w:val="20"/>
                          <w:szCs w:val="20"/>
                        </w:rPr>
                        <w:t>に関す</w:t>
                      </w:r>
                      <w:r w:rsidR="003134C0" w:rsidRPr="008612C1">
                        <w:rPr>
                          <w:rFonts w:hint="eastAsia"/>
                          <w:sz w:val="20"/>
                          <w:szCs w:val="20"/>
                        </w:rPr>
                        <w:t>る</w:t>
                      </w:r>
                      <w:r w:rsidRPr="008612C1">
                        <w:rPr>
                          <w:rFonts w:hint="eastAsia"/>
                          <w:sz w:val="20"/>
                          <w:szCs w:val="20"/>
                        </w:rPr>
                        <w:t>お問い合わ</w:t>
                      </w:r>
                      <w:r w:rsidR="0035185A" w:rsidRPr="008612C1">
                        <w:rPr>
                          <w:rFonts w:hint="eastAsia"/>
                          <w:sz w:val="20"/>
                          <w:szCs w:val="20"/>
                        </w:rPr>
                        <w:t>せ</w:t>
                      </w:r>
                      <w:r w:rsidR="007F07F9" w:rsidRPr="008612C1">
                        <w:rPr>
                          <w:rFonts w:hint="eastAsia"/>
                          <w:sz w:val="20"/>
                          <w:szCs w:val="20"/>
                        </w:rPr>
                        <w:t>は学校（0138－75－2717）までお願いします。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823E90" w14:textId="61398681" w:rsidR="0017510F" w:rsidRPr="003C2B7B" w:rsidRDefault="0017510F">
      <w:pPr>
        <w:ind w:firstLineChars="4000" w:firstLine="6425"/>
        <w:rPr>
          <w:rFonts w:ascii="ＭＳ Ｐゴシック" w:eastAsia="ＭＳ Ｐゴシック" w:hAnsi="ＭＳ Ｐゴシック"/>
          <w:b/>
          <w:bCs/>
          <w:sz w:val="21"/>
          <w:szCs w:val="21"/>
        </w:rPr>
      </w:pPr>
      <w:r w:rsidRPr="00B276C9">
        <w:rPr>
          <w:rFonts w:ascii="ＭＳ Ｐゴシック" w:eastAsia="ＭＳ Ｐゴシック" w:hAnsi="ＭＳ Ｐゴシック"/>
          <w:b/>
          <w:bCs/>
          <w:noProof/>
          <w:sz w:val="16"/>
          <w:szCs w:val="16"/>
        </w:rPr>
        <w:drawing>
          <wp:anchor distT="0" distB="0" distL="114300" distR="114300" simplePos="0" relativeHeight="251712512" behindDoc="0" locked="0" layoutInCell="1" allowOverlap="1" wp14:anchorId="31798A9F" wp14:editId="221ED3D4">
            <wp:simplePos x="0" y="0"/>
            <wp:positionH relativeFrom="column">
              <wp:posOffset>7857</wp:posOffset>
            </wp:positionH>
            <wp:positionV relativeFrom="paragraph">
              <wp:posOffset>406872</wp:posOffset>
            </wp:positionV>
            <wp:extent cx="6682105" cy="304800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510F" w:rsidRPr="003C2B7B" w:rsidSect="00160259">
      <w:pgSz w:w="11906" w:h="16838" w:code="9"/>
      <w:pgMar w:top="624" w:right="692" w:bottom="1985" w:left="692" w:header="510" w:footer="510" w:gutter="0"/>
      <w:cols w:space="720"/>
      <w:titlePg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3484C" w14:textId="77777777" w:rsidR="00F9740D" w:rsidRDefault="00F9740D" w:rsidP="00713050">
      <w:pPr>
        <w:spacing w:line="240" w:lineRule="auto"/>
      </w:pPr>
      <w:r>
        <w:separator/>
      </w:r>
    </w:p>
  </w:endnote>
  <w:endnote w:type="continuationSeparator" w:id="0">
    <w:p w14:paraId="2E99ADC9" w14:textId="77777777" w:rsidR="00F9740D" w:rsidRDefault="00F9740D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altName w:val="Malgun Gothic Semilight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C107D" w14:textId="77777777" w:rsidR="00F9740D" w:rsidRDefault="00F9740D" w:rsidP="00713050">
      <w:pPr>
        <w:spacing w:line="240" w:lineRule="auto"/>
      </w:pPr>
      <w:r>
        <w:separator/>
      </w:r>
    </w:p>
  </w:footnote>
  <w:footnote w:type="continuationSeparator" w:id="0">
    <w:p w14:paraId="4F650022" w14:textId="77777777" w:rsidR="00F9740D" w:rsidRDefault="00F9740D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F6A8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8356D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8936AF2"/>
    <w:multiLevelType w:val="hybridMultilevel"/>
    <w:tmpl w:val="115A2C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8B366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defaultTabStop w:val="720"/>
  <w:drawingGridHorizontalSpacing w:val="110"/>
  <w:drawingGridVerticalSpacing w:val="158"/>
  <w:displayHorizontalDrawingGridEvery w:val="0"/>
  <w:displayVerticalDrawingGridEvery w:val="2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A4"/>
    <w:rsid w:val="000172F9"/>
    <w:rsid w:val="00021643"/>
    <w:rsid w:val="000223D7"/>
    <w:rsid w:val="0002604A"/>
    <w:rsid w:val="00034316"/>
    <w:rsid w:val="0003576C"/>
    <w:rsid w:val="00040DDE"/>
    <w:rsid w:val="00042372"/>
    <w:rsid w:val="00056E0C"/>
    <w:rsid w:val="00060336"/>
    <w:rsid w:val="00066E22"/>
    <w:rsid w:val="00067C67"/>
    <w:rsid w:val="00067E4B"/>
    <w:rsid w:val="000718F8"/>
    <w:rsid w:val="00071DF7"/>
    <w:rsid w:val="00072F60"/>
    <w:rsid w:val="00073F3B"/>
    <w:rsid w:val="000742AF"/>
    <w:rsid w:val="00076957"/>
    <w:rsid w:val="000806C3"/>
    <w:rsid w:val="000809AB"/>
    <w:rsid w:val="00080BB2"/>
    <w:rsid w:val="000811EC"/>
    <w:rsid w:val="0008168B"/>
    <w:rsid w:val="00082BCD"/>
    <w:rsid w:val="00090827"/>
    <w:rsid w:val="00091382"/>
    <w:rsid w:val="000A07DA"/>
    <w:rsid w:val="000A2BFA"/>
    <w:rsid w:val="000A3D39"/>
    <w:rsid w:val="000B0619"/>
    <w:rsid w:val="000B61CA"/>
    <w:rsid w:val="000B6D0C"/>
    <w:rsid w:val="000C2AA0"/>
    <w:rsid w:val="000C3148"/>
    <w:rsid w:val="000C5F4B"/>
    <w:rsid w:val="000D6485"/>
    <w:rsid w:val="000D700D"/>
    <w:rsid w:val="000F19FD"/>
    <w:rsid w:val="000F6D05"/>
    <w:rsid w:val="000F7610"/>
    <w:rsid w:val="0010041A"/>
    <w:rsid w:val="00100877"/>
    <w:rsid w:val="00114ED7"/>
    <w:rsid w:val="00116B6C"/>
    <w:rsid w:val="00117C43"/>
    <w:rsid w:val="00121164"/>
    <w:rsid w:val="001300CA"/>
    <w:rsid w:val="00130BCD"/>
    <w:rsid w:val="00130E55"/>
    <w:rsid w:val="00137018"/>
    <w:rsid w:val="0013735D"/>
    <w:rsid w:val="00140B0E"/>
    <w:rsid w:val="00140BD3"/>
    <w:rsid w:val="001428FA"/>
    <w:rsid w:val="001529B0"/>
    <w:rsid w:val="00154E5C"/>
    <w:rsid w:val="00155BA2"/>
    <w:rsid w:val="0015726A"/>
    <w:rsid w:val="00160259"/>
    <w:rsid w:val="001736FF"/>
    <w:rsid w:val="0017510F"/>
    <w:rsid w:val="001833A4"/>
    <w:rsid w:val="00183AB6"/>
    <w:rsid w:val="00184733"/>
    <w:rsid w:val="00190C9B"/>
    <w:rsid w:val="001929B0"/>
    <w:rsid w:val="00195383"/>
    <w:rsid w:val="00196BDB"/>
    <w:rsid w:val="00197D01"/>
    <w:rsid w:val="001A1B5D"/>
    <w:rsid w:val="001A5CA9"/>
    <w:rsid w:val="001A72AC"/>
    <w:rsid w:val="001B2AC1"/>
    <w:rsid w:val="001B403A"/>
    <w:rsid w:val="001B4FB5"/>
    <w:rsid w:val="001C491D"/>
    <w:rsid w:val="001D0C34"/>
    <w:rsid w:val="001D3F15"/>
    <w:rsid w:val="001E091B"/>
    <w:rsid w:val="001E118F"/>
    <w:rsid w:val="001E21F2"/>
    <w:rsid w:val="001E4D10"/>
    <w:rsid w:val="001F3AD5"/>
    <w:rsid w:val="001F42F1"/>
    <w:rsid w:val="001F4583"/>
    <w:rsid w:val="00204A1D"/>
    <w:rsid w:val="00217980"/>
    <w:rsid w:val="00223A9A"/>
    <w:rsid w:val="0022767E"/>
    <w:rsid w:val="00230998"/>
    <w:rsid w:val="002405D8"/>
    <w:rsid w:val="00244765"/>
    <w:rsid w:val="00245576"/>
    <w:rsid w:val="002469C6"/>
    <w:rsid w:val="002504EE"/>
    <w:rsid w:val="00250988"/>
    <w:rsid w:val="00253CCB"/>
    <w:rsid w:val="00260305"/>
    <w:rsid w:val="00261045"/>
    <w:rsid w:val="00261F3E"/>
    <w:rsid w:val="002626EF"/>
    <w:rsid w:val="00262829"/>
    <w:rsid w:val="00265BB3"/>
    <w:rsid w:val="00271662"/>
    <w:rsid w:val="00273E93"/>
    <w:rsid w:val="0027404F"/>
    <w:rsid w:val="0028459C"/>
    <w:rsid w:val="00290AAA"/>
    <w:rsid w:val="002910CC"/>
    <w:rsid w:val="00293B83"/>
    <w:rsid w:val="002A016B"/>
    <w:rsid w:val="002A235D"/>
    <w:rsid w:val="002A2FD1"/>
    <w:rsid w:val="002A3EB9"/>
    <w:rsid w:val="002B091C"/>
    <w:rsid w:val="002B2C2C"/>
    <w:rsid w:val="002C2B6F"/>
    <w:rsid w:val="002C2CDD"/>
    <w:rsid w:val="002C4252"/>
    <w:rsid w:val="002C453D"/>
    <w:rsid w:val="002D067E"/>
    <w:rsid w:val="002D45C6"/>
    <w:rsid w:val="002E20E7"/>
    <w:rsid w:val="002E59C4"/>
    <w:rsid w:val="002F03FA"/>
    <w:rsid w:val="002F374C"/>
    <w:rsid w:val="00303BE0"/>
    <w:rsid w:val="00303C81"/>
    <w:rsid w:val="003134C0"/>
    <w:rsid w:val="00313E86"/>
    <w:rsid w:val="00314D94"/>
    <w:rsid w:val="00316B8B"/>
    <w:rsid w:val="0032697E"/>
    <w:rsid w:val="00333CD3"/>
    <w:rsid w:val="00334B70"/>
    <w:rsid w:val="0033514B"/>
    <w:rsid w:val="003357D2"/>
    <w:rsid w:val="00340365"/>
    <w:rsid w:val="003413A8"/>
    <w:rsid w:val="00341AB9"/>
    <w:rsid w:val="00342B64"/>
    <w:rsid w:val="00342D16"/>
    <w:rsid w:val="0034783A"/>
    <w:rsid w:val="0035185A"/>
    <w:rsid w:val="00352720"/>
    <w:rsid w:val="003618F6"/>
    <w:rsid w:val="003635A7"/>
    <w:rsid w:val="00364079"/>
    <w:rsid w:val="0036645C"/>
    <w:rsid w:val="00371227"/>
    <w:rsid w:val="003723DF"/>
    <w:rsid w:val="00376131"/>
    <w:rsid w:val="003762D7"/>
    <w:rsid w:val="003807DE"/>
    <w:rsid w:val="00384574"/>
    <w:rsid w:val="003868C4"/>
    <w:rsid w:val="003906F0"/>
    <w:rsid w:val="00391F60"/>
    <w:rsid w:val="00393396"/>
    <w:rsid w:val="0039365A"/>
    <w:rsid w:val="003A17F0"/>
    <w:rsid w:val="003A4D71"/>
    <w:rsid w:val="003A5F8B"/>
    <w:rsid w:val="003B3951"/>
    <w:rsid w:val="003B40BD"/>
    <w:rsid w:val="003B443C"/>
    <w:rsid w:val="003C2B7B"/>
    <w:rsid w:val="003C5528"/>
    <w:rsid w:val="003C69C1"/>
    <w:rsid w:val="003D03E5"/>
    <w:rsid w:val="003D6652"/>
    <w:rsid w:val="003E09B6"/>
    <w:rsid w:val="003F7877"/>
    <w:rsid w:val="004077FB"/>
    <w:rsid w:val="00414F10"/>
    <w:rsid w:val="004157D9"/>
    <w:rsid w:val="00420662"/>
    <w:rsid w:val="00421AF4"/>
    <w:rsid w:val="0042388F"/>
    <w:rsid w:val="004244FF"/>
    <w:rsid w:val="00424DD9"/>
    <w:rsid w:val="00425143"/>
    <w:rsid w:val="00425BE3"/>
    <w:rsid w:val="004305E4"/>
    <w:rsid w:val="00443452"/>
    <w:rsid w:val="00444733"/>
    <w:rsid w:val="004452B2"/>
    <w:rsid w:val="00446E0F"/>
    <w:rsid w:val="00455CFA"/>
    <w:rsid w:val="004577B6"/>
    <w:rsid w:val="004603AB"/>
    <w:rsid w:val="0046104A"/>
    <w:rsid w:val="00470E49"/>
    <w:rsid w:val="004717C5"/>
    <w:rsid w:val="004732A3"/>
    <w:rsid w:val="004733FF"/>
    <w:rsid w:val="004736E8"/>
    <w:rsid w:val="00474473"/>
    <w:rsid w:val="00491A88"/>
    <w:rsid w:val="004934F2"/>
    <w:rsid w:val="00497D1C"/>
    <w:rsid w:val="004A04D0"/>
    <w:rsid w:val="004A1BEE"/>
    <w:rsid w:val="004A24CC"/>
    <w:rsid w:val="004A5D33"/>
    <w:rsid w:val="004A7D7E"/>
    <w:rsid w:val="004B2C94"/>
    <w:rsid w:val="004B2FFB"/>
    <w:rsid w:val="004B67F0"/>
    <w:rsid w:val="004B6834"/>
    <w:rsid w:val="004C754C"/>
    <w:rsid w:val="004D2755"/>
    <w:rsid w:val="004E3B0D"/>
    <w:rsid w:val="004E4747"/>
    <w:rsid w:val="004E5F7F"/>
    <w:rsid w:val="004E621C"/>
    <w:rsid w:val="004E7ED4"/>
    <w:rsid w:val="004F6A99"/>
    <w:rsid w:val="004F6D6A"/>
    <w:rsid w:val="00503FA3"/>
    <w:rsid w:val="0050442D"/>
    <w:rsid w:val="00504C85"/>
    <w:rsid w:val="005055D4"/>
    <w:rsid w:val="00507141"/>
    <w:rsid w:val="0051125E"/>
    <w:rsid w:val="00523479"/>
    <w:rsid w:val="00525424"/>
    <w:rsid w:val="005259FF"/>
    <w:rsid w:val="00531528"/>
    <w:rsid w:val="00536EC0"/>
    <w:rsid w:val="00541FE6"/>
    <w:rsid w:val="005422A0"/>
    <w:rsid w:val="00543595"/>
    <w:rsid w:val="00543DB7"/>
    <w:rsid w:val="00544603"/>
    <w:rsid w:val="00546456"/>
    <w:rsid w:val="00547FD4"/>
    <w:rsid w:val="00552B39"/>
    <w:rsid w:val="00554CDE"/>
    <w:rsid w:val="00554FF4"/>
    <w:rsid w:val="005559C0"/>
    <w:rsid w:val="00560D42"/>
    <w:rsid w:val="005620F1"/>
    <w:rsid w:val="005632BF"/>
    <w:rsid w:val="005729B0"/>
    <w:rsid w:val="00572A6F"/>
    <w:rsid w:val="0057558F"/>
    <w:rsid w:val="00576A40"/>
    <w:rsid w:val="0058288E"/>
    <w:rsid w:val="00583E4F"/>
    <w:rsid w:val="00597D34"/>
    <w:rsid w:val="005A0B8A"/>
    <w:rsid w:val="005A4807"/>
    <w:rsid w:val="005C1A36"/>
    <w:rsid w:val="005C28CE"/>
    <w:rsid w:val="005C31A8"/>
    <w:rsid w:val="005C6F97"/>
    <w:rsid w:val="005C70ED"/>
    <w:rsid w:val="005D09C2"/>
    <w:rsid w:val="005D6F4E"/>
    <w:rsid w:val="005E5878"/>
    <w:rsid w:val="005E639D"/>
    <w:rsid w:val="005E65A8"/>
    <w:rsid w:val="005F1DE5"/>
    <w:rsid w:val="005F3BE3"/>
    <w:rsid w:val="005F3E9F"/>
    <w:rsid w:val="006008B0"/>
    <w:rsid w:val="00612C63"/>
    <w:rsid w:val="00614926"/>
    <w:rsid w:val="006208F6"/>
    <w:rsid w:val="006311ED"/>
    <w:rsid w:val="0063151B"/>
    <w:rsid w:val="00636C07"/>
    <w:rsid w:val="0064120F"/>
    <w:rsid w:val="00641630"/>
    <w:rsid w:val="006425E9"/>
    <w:rsid w:val="00647108"/>
    <w:rsid w:val="00650566"/>
    <w:rsid w:val="006516B8"/>
    <w:rsid w:val="006537E2"/>
    <w:rsid w:val="00656860"/>
    <w:rsid w:val="0066274A"/>
    <w:rsid w:val="0066528E"/>
    <w:rsid w:val="006803B2"/>
    <w:rsid w:val="006805DE"/>
    <w:rsid w:val="00684488"/>
    <w:rsid w:val="00686C18"/>
    <w:rsid w:val="00687F60"/>
    <w:rsid w:val="00691731"/>
    <w:rsid w:val="006A1387"/>
    <w:rsid w:val="006A1B5C"/>
    <w:rsid w:val="006A2432"/>
    <w:rsid w:val="006A31A4"/>
    <w:rsid w:val="006A3CE7"/>
    <w:rsid w:val="006A56BA"/>
    <w:rsid w:val="006A70B7"/>
    <w:rsid w:val="006A7263"/>
    <w:rsid w:val="006A7746"/>
    <w:rsid w:val="006B141C"/>
    <w:rsid w:val="006B44D2"/>
    <w:rsid w:val="006B6B87"/>
    <w:rsid w:val="006C084E"/>
    <w:rsid w:val="006C14F4"/>
    <w:rsid w:val="006C3001"/>
    <w:rsid w:val="006C4C50"/>
    <w:rsid w:val="006D76B1"/>
    <w:rsid w:val="006F070D"/>
    <w:rsid w:val="006F49A7"/>
    <w:rsid w:val="006F4D3F"/>
    <w:rsid w:val="007015B3"/>
    <w:rsid w:val="00701F2C"/>
    <w:rsid w:val="0070262C"/>
    <w:rsid w:val="00707C90"/>
    <w:rsid w:val="007109E5"/>
    <w:rsid w:val="00713050"/>
    <w:rsid w:val="007201FC"/>
    <w:rsid w:val="00724323"/>
    <w:rsid w:val="00724B06"/>
    <w:rsid w:val="0072621B"/>
    <w:rsid w:val="00726F50"/>
    <w:rsid w:val="00741125"/>
    <w:rsid w:val="00746F7F"/>
    <w:rsid w:val="007502DF"/>
    <w:rsid w:val="00753D30"/>
    <w:rsid w:val="00755AA1"/>
    <w:rsid w:val="007569C1"/>
    <w:rsid w:val="007574BA"/>
    <w:rsid w:val="007605BF"/>
    <w:rsid w:val="00763449"/>
    <w:rsid w:val="00763832"/>
    <w:rsid w:val="00767AF6"/>
    <w:rsid w:val="007721D7"/>
    <w:rsid w:val="00772919"/>
    <w:rsid w:val="00772B5B"/>
    <w:rsid w:val="007738F7"/>
    <w:rsid w:val="00775578"/>
    <w:rsid w:val="007902C7"/>
    <w:rsid w:val="00790876"/>
    <w:rsid w:val="00792020"/>
    <w:rsid w:val="00792164"/>
    <w:rsid w:val="00792805"/>
    <w:rsid w:val="00794780"/>
    <w:rsid w:val="007A09FD"/>
    <w:rsid w:val="007A12AB"/>
    <w:rsid w:val="007A65C8"/>
    <w:rsid w:val="007A75AA"/>
    <w:rsid w:val="007B330E"/>
    <w:rsid w:val="007B3AD2"/>
    <w:rsid w:val="007B4C46"/>
    <w:rsid w:val="007B55FE"/>
    <w:rsid w:val="007B5E5E"/>
    <w:rsid w:val="007D11D2"/>
    <w:rsid w:val="007D2696"/>
    <w:rsid w:val="007D2FD2"/>
    <w:rsid w:val="007D406E"/>
    <w:rsid w:val="007D4160"/>
    <w:rsid w:val="007D6458"/>
    <w:rsid w:val="007E1CEC"/>
    <w:rsid w:val="007E42DB"/>
    <w:rsid w:val="007F07F9"/>
    <w:rsid w:val="007F1BAF"/>
    <w:rsid w:val="007F2F23"/>
    <w:rsid w:val="0080063D"/>
    <w:rsid w:val="00811117"/>
    <w:rsid w:val="008206D6"/>
    <w:rsid w:val="008234A4"/>
    <w:rsid w:val="00823C54"/>
    <w:rsid w:val="00824544"/>
    <w:rsid w:val="00826A10"/>
    <w:rsid w:val="00827085"/>
    <w:rsid w:val="00827DEE"/>
    <w:rsid w:val="008329E1"/>
    <w:rsid w:val="00841146"/>
    <w:rsid w:val="008423FA"/>
    <w:rsid w:val="008437CA"/>
    <w:rsid w:val="00843F52"/>
    <w:rsid w:val="00847DF9"/>
    <w:rsid w:val="00852278"/>
    <w:rsid w:val="00852B6C"/>
    <w:rsid w:val="00860CBB"/>
    <w:rsid w:val="008612C1"/>
    <w:rsid w:val="0086570E"/>
    <w:rsid w:val="00866FEA"/>
    <w:rsid w:val="00875A0E"/>
    <w:rsid w:val="00876E62"/>
    <w:rsid w:val="0088504C"/>
    <w:rsid w:val="008853CE"/>
    <w:rsid w:val="008905BC"/>
    <w:rsid w:val="0089382B"/>
    <w:rsid w:val="008A1907"/>
    <w:rsid w:val="008A4CB6"/>
    <w:rsid w:val="008B1086"/>
    <w:rsid w:val="008B330E"/>
    <w:rsid w:val="008B5887"/>
    <w:rsid w:val="008B7D5E"/>
    <w:rsid w:val="008C6BCA"/>
    <w:rsid w:val="008C7B50"/>
    <w:rsid w:val="008D2A7C"/>
    <w:rsid w:val="008D32B2"/>
    <w:rsid w:val="008E0CBD"/>
    <w:rsid w:val="008E256F"/>
    <w:rsid w:val="008E27E4"/>
    <w:rsid w:val="008E3D54"/>
    <w:rsid w:val="008E4B30"/>
    <w:rsid w:val="008E7C16"/>
    <w:rsid w:val="008F2B1A"/>
    <w:rsid w:val="008F667D"/>
    <w:rsid w:val="00906BEE"/>
    <w:rsid w:val="009243AF"/>
    <w:rsid w:val="009243E7"/>
    <w:rsid w:val="00925675"/>
    <w:rsid w:val="00926F6F"/>
    <w:rsid w:val="009360A4"/>
    <w:rsid w:val="00940C45"/>
    <w:rsid w:val="00941D80"/>
    <w:rsid w:val="0094404B"/>
    <w:rsid w:val="00951888"/>
    <w:rsid w:val="00951BB4"/>
    <w:rsid w:val="00951D56"/>
    <w:rsid w:val="0095354E"/>
    <w:rsid w:val="00956B97"/>
    <w:rsid w:val="00970FC5"/>
    <w:rsid w:val="00971182"/>
    <w:rsid w:val="00973CE2"/>
    <w:rsid w:val="00974DC9"/>
    <w:rsid w:val="00985174"/>
    <w:rsid w:val="00985D58"/>
    <w:rsid w:val="00987FD6"/>
    <w:rsid w:val="00990606"/>
    <w:rsid w:val="00994CE0"/>
    <w:rsid w:val="00994F19"/>
    <w:rsid w:val="009A0991"/>
    <w:rsid w:val="009A4FC1"/>
    <w:rsid w:val="009B3383"/>
    <w:rsid w:val="009B3C40"/>
    <w:rsid w:val="009B6949"/>
    <w:rsid w:val="009C3F96"/>
    <w:rsid w:val="009D2CC9"/>
    <w:rsid w:val="009E614A"/>
    <w:rsid w:val="009E759C"/>
    <w:rsid w:val="009F7AD9"/>
    <w:rsid w:val="00A044BA"/>
    <w:rsid w:val="00A118BF"/>
    <w:rsid w:val="00A16D0B"/>
    <w:rsid w:val="00A16E9A"/>
    <w:rsid w:val="00A17376"/>
    <w:rsid w:val="00A17A5D"/>
    <w:rsid w:val="00A21AD7"/>
    <w:rsid w:val="00A21E0B"/>
    <w:rsid w:val="00A21F89"/>
    <w:rsid w:val="00A2270F"/>
    <w:rsid w:val="00A2403B"/>
    <w:rsid w:val="00A31FB4"/>
    <w:rsid w:val="00A417B1"/>
    <w:rsid w:val="00A42540"/>
    <w:rsid w:val="00A47BD2"/>
    <w:rsid w:val="00A50939"/>
    <w:rsid w:val="00A527A1"/>
    <w:rsid w:val="00A5294B"/>
    <w:rsid w:val="00A52FE3"/>
    <w:rsid w:val="00A5530C"/>
    <w:rsid w:val="00A56F31"/>
    <w:rsid w:val="00A62AD6"/>
    <w:rsid w:val="00A6632C"/>
    <w:rsid w:val="00A70E4C"/>
    <w:rsid w:val="00A7135A"/>
    <w:rsid w:val="00A73EF8"/>
    <w:rsid w:val="00A76C1E"/>
    <w:rsid w:val="00A8130F"/>
    <w:rsid w:val="00A82B11"/>
    <w:rsid w:val="00A83413"/>
    <w:rsid w:val="00A8596B"/>
    <w:rsid w:val="00A96C78"/>
    <w:rsid w:val="00A9729C"/>
    <w:rsid w:val="00AA15C7"/>
    <w:rsid w:val="00AA3581"/>
    <w:rsid w:val="00AA5F45"/>
    <w:rsid w:val="00AA6A40"/>
    <w:rsid w:val="00AA75F6"/>
    <w:rsid w:val="00AB084B"/>
    <w:rsid w:val="00AB289A"/>
    <w:rsid w:val="00AB4F0A"/>
    <w:rsid w:val="00AC1300"/>
    <w:rsid w:val="00AC13A4"/>
    <w:rsid w:val="00AC18CB"/>
    <w:rsid w:val="00AC2CD2"/>
    <w:rsid w:val="00AC36D0"/>
    <w:rsid w:val="00AC44D6"/>
    <w:rsid w:val="00AC7FE8"/>
    <w:rsid w:val="00AD00FD"/>
    <w:rsid w:val="00AD22C6"/>
    <w:rsid w:val="00AD7CB4"/>
    <w:rsid w:val="00AF0A8E"/>
    <w:rsid w:val="00AF7974"/>
    <w:rsid w:val="00B029B0"/>
    <w:rsid w:val="00B032F0"/>
    <w:rsid w:val="00B06C35"/>
    <w:rsid w:val="00B10FDA"/>
    <w:rsid w:val="00B154FB"/>
    <w:rsid w:val="00B21179"/>
    <w:rsid w:val="00B2570B"/>
    <w:rsid w:val="00B27019"/>
    <w:rsid w:val="00B276C9"/>
    <w:rsid w:val="00B3234D"/>
    <w:rsid w:val="00B3617C"/>
    <w:rsid w:val="00B45B84"/>
    <w:rsid w:val="00B464A8"/>
    <w:rsid w:val="00B5008A"/>
    <w:rsid w:val="00B54B9C"/>
    <w:rsid w:val="00B5664D"/>
    <w:rsid w:val="00B56BC2"/>
    <w:rsid w:val="00B6212F"/>
    <w:rsid w:val="00B645A6"/>
    <w:rsid w:val="00B64C60"/>
    <w:rsid w:val="00B76A83"/>
    <w:rsid w:val="00B800FE"/>
    <w:rsid w:val="00B83F58"/>
    <w:rsid w:val="00B91E1F"/>
    <w:rsid w:val="00B92DF2"/>
    <w:rsid w:val="00B9368A"/>
    <w:rsid w:val="00BA3461"/>
    <w:rsid w:val="00BA3FAA"/>
    <w:rsid w:val="00BA5B40"/>
    <w:rsid w:val="00BA7F4F"/>
    <w:rsid w:val="00BB17B6"/>
    <w:rsid w:val="00BC4122"/>
    <w:rsid w:val="00BC679D"/>
    <w:rsid w:val="00BD0206"/>
    <w:rsid w:val="00BD25F4"/>
    <w:rsid w:val="00BD6289"/>
    <w:rsid w:val="00BE2AEA"/>
    <w:rsid w:val="00BE52E1"/>
    <w:rsid w:val="00BF18BE"/>
    <w:rsid w:val="00BF70AB"/>
    <w:rsid w:val="00BF72F8"/>
    <w:rsid w:val="00BF7BAA"/>
    <w:rsid w:val="00C02A9A"/>
    <w:rsid w:val="00C04FDB"/>
    <w:rsid w:val="00C07494"/>
    <w:rsid w:val="00C123E1"/>
    <w:rsid w:val="00C14560"/>
    <w:rsid w:val="00C16343"/>
    <w:rsid w:val="00C16433"/>
    <w:rsid w:val="00C17E9B"/>
    <w:rsid w:val="00C2098A"/>
    <w:rsid w:val="00C232A1"/>
    <w:rsid w:val="00C32ADB"/>
    <w:rsid w:val="00C34D8E"/>
    <w:rsid w:val="00C3636F"/>
    <w:rsid w:val="00C373E6"/>
    <w:rsid w:val="00C40364"/>
    <w:rsid w:val="00C416A2"/>
    <w:rsid w:val="00C5444A"/>
    <w:rsid w:val="00C61147"/>
    <w:rsid w:val="00C612DA"/>
    <w:rsid w:val="00C61D2A"/>
    <w:rsid w:val="00C62C50"/>
    <w:rsid w:val="00C63007"/>
    <w:rsid w:val="00C7338B"/>
    <w:rsid w:val="00C73A32"/>
    <w:rsid w:val="00C7741E"/>
    <w:rsid w:val="00C83C0D"/>
    <w:rsid w:val="00C8584E"/>
    <w:rsid w:val="00C86840"/>
    <w:rsid w:val="00C875AB"/>
    <w:rsid w:val="00C93EEC"/>
    <w:rsid w:val="00C97833"/>
    <w:rsid w:val="00CA1181"/>
    <w:rsid w:val="00CA3DF1"/>
    <w:rsid w:val="00CA41A3"/>
    <w:rsid w:val="00CA4581"/>
    <w:rsid w:val="00CA651B"/>
    <w:rsid w:val="00CB1301"/>
    <w:rsid w:val="00CB77F5"/>
    <w:rsid w:val="00CC1E0A"/>
    <w:rsid w:val="00CC63D6"/>
    <w:rsid w:val="00CC7B59"/>
    <w:rsid w:val="00CC7FE5"/>
    <w:rsid w:val="00CD16DB"/>
    <w:rsid w:val="00CE18D5"/>
    <w:rsid w:val="00CE1EAF"/>
    <w:rsid w:val="00CE46F5"/>
    <w:rsid w:val="00CE4B11"/>
    <w:rsid w:val="00CE6699"/>
    <w:rsid w:val="00CF21B4"/>
    <w:rsid w:val="00CF71FB"/>
    <w:rsid w:val="00D04109"/>
    <w:rsid w:val="00D0436A"/>
    <w:rsid w:val="00D044EB"/>
    <w:rsid w:val="00D04CDF"/>
    <w:rsid w:val="00D1725E"/>
    <w:rsid w:val="00D30994"/>
    <w:rsid w:val="00D42E40"/>
    <w:rsid w:val="00D454B3"/>
    <w:rsid w:val="00D45FB9"/>
    <w:rsid w:val="00D469D5"/>
    <w:rsid w:val="00D53C52"/>
    <w:rsid w:val="00D541A6"/>
    <w:rsid w:val="00D5730E"/>
    <w:rsid w:val="00D63BAC"/>
    <w:rsid w:val="00D65160"/>
    <w:rsid w:val="00D74583"/>
    <w:rsid w:val="00D74866"/>
    <w:rsid w:val="00D75741"/>
    <w:rsid w:val="00D76053"/>
    <w:rsid w:val="00D84013"/>
    <w:rsid w:val="00D94CAB"/>
    <w:rsid w:val="00D97A41"/>
    <w:rsid w:val="00DA0887"/>
    <w:rsid w:val="00DA10C5"/>
    <w:rsid w:val="00DA1BC4"/>
    <w:rsid w:val="00DA1DF3"/>
    <w:rsid w:val="00DA3F42"/>
    <w:rsid w:val="00DB140F"/>
    <w:rsid w:val="00DB4732"/>
    <w:rsid w:val="00DB76FE"/>
    <w:rsid w:val="00DD08A9"/>
    <w:rsid w:val="00DD1771"/>
    <w:rsid w:val="00DD224C"/>
    <w:rsid w:val="00DD2C30"/>
    <w:rsid w:val="00DD3CF6"/>
    <w:rsid w:val="00DD6416"/>
    <w:rsid w:val="00DD66B8"/>
    <w:rsid w:val="00DE0A69"/>
    <w:rsid w:val="00DE1369"/>
    <w:rsid w:val="00DE6573"/>
    <w:rsid w:val="00DF18ED"/>
    <w:rsid w:val="00DF1D9C"/>
    <w:rsid w:val="00DF250D"/>
    <w:rsid w:val="00DF2E3C"/>
    <w:rsid w:val="00DF3D7B"/>
    <w:rsid w:val="00DF441B"/>
    <w:rsid w:val="00DF4479"/>
    <w:rsid w:val="00DF4E0A"/>
    <w:rsid w:val="00E00759"/>
    <w:rsid w:val="00E02DCD"/>
    <w:rsid w:val="00E04376"/>
    <w:rsid w:val="00E07D57"/>
    <w:rsid w:val="00E101DB"/>
    <w:rsid w:val="00E10C6B"/>
    <w:rsid w:val="00E11A93"/>
    <w:rsid w:val="00E12C60"/>
    <w:rsid w:val="00E1622B"/>
    <w:rsid w:val="00E169B9"/>
    <w:rsid w:val="00E22E87"/>
    <w:rsid w:val="00E33F54"/>
    <w:rsid w:val="00E35CE2"/>
    <w:rsid w:val="00E40495"/>
    <w:rsid w:val="00E42473"/>
    <w:rsid w:val="00E50CD0"/>
    <w:rsid w:val="00E556E7"/>
    <w:rsid w:val="00E57630"/>
    <w:rsid w:val="00E6087A"/>
    <w:rsid w:val="00E60C12"/>
    <w:rsid w:val="00E61BDC"/>
    <w:rsid w:val="00E62645"/>
    <w:rsid w:val="00E652E5"/>
    <w:rsid w:val="00E74467"/>
    <w:rsid w:val="00E757DF"/>
    <w:rsid w:val="00E809E4"/>
    <w:rsid w:val="00E8486E"/>
    <w:rsid w:val="00E84876"/>
    <w:rsid w:val="00E86C2B"/>
    <w:rsid w:val="00E87A8D"/>
    <w:rsid w:val="00E95D9C"/>
    <w:rsid w:val="00EB2D52"/>
    <w:rsid w:val="00EB66D1"/>
    <w:rsid w:val="00EC125E"/>
    <w:rsid w:val="00EC32CF"/>
    <w:rsid w:val="00EC48BD"/>
    <w:rsid w:val="00ED2F63"/>
    <w:rsid w:val="00EE05BA"/>
    <w:rsid w:val="00EE0918"/>
    <w:rsid w:val="00EE4680"/>
    <w:rsid w:val="00EF2949"/>
    <w:rsid w:val="00EF5F89"/>
    <w:rsid w:val="00EF7CC9"/>
    <w:rsid w:val="00F01F17"/>
    <w:rsid w:val="00F05159"/>
    <w:rsid w:val="00F12A8B"/>
    <w:rsid w:val="00F14357"/>
    <w:rsid w:val="00F15006"/>
    <w:rsid w:val="00F15734"/>
    <w:rsid w:val="00F15D7D"/>
    <w:rsid w:val="00F207C0"/>
    <w:rsid w:val="00F20AE5"/>
    <w:rsid w:val="00F2620D"/>
    <w:rsid w:val="00F27063"/>
    <w:rsid w:val="00F31CFE"/>
    <w:rsid w:val="00F31FC9"/>
    <w:rsid w:val="00F33D77"/>
    <w:rsid w:val="00F3696D"/>
    <w:rsid w:val="00F411E5"/>
    <w:rsid w:val="00F418E2"/>
    <w:rsid w:val="00F43922"/>
    <w:rsid w:val="00F4751D"/>
    <w:rsid w:val="00F47E97"/>
    <w:rsid w:val="00F51A47"/>
    <w:rsid w:val="00F645C7"/>
    <w:rsid w:val="00F64F56"/>
    <w:rsid w:val="00F76E2F"/>
    <w:rsid w:val="00F93045"/>
    <w:rsid w:val="00F970B7"/>
    <w:rsid w:val="00F9740D"/>
    <w:rsid w:val="00FA4F38"/>
    <w:rsid w:val="00FA54F9"/>
    <w:rsid w:val="00FA74D6"/>
    <w:rsid w:val="00FB0EC9"/>
    <w:rsid w:val="00FC6172"/>
    <w:rsid w:val="00FD50F2"/>
    <w:rsid w:val="00FE5D7B"/>
    <w:rsid w:val="00FF23E5"/>
    <w:rsid w:val="00FF31A2"/>
    <w:rsid w:val="00FF4243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7F47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D6652"/>
    <w:pPr>
      <w:spacing w:line="180" w:lineRule="auto"/>
    </w:pPr>
    <w:rPr>
      <w:rFonts w:ascii="Meiryo UI" w:eastAsia="Meiryo UI" w:hAnsi="Meiryo UI"/>
    </w:rPr>
  </w:style>
  <w:style w:type="paragraph" w:styleId="1">
    <w:name w:val="heading 1"/>
    <w:basedOn w:val="a2"/>
    <w:link w:val="10"/>
    <w:uiPriority w:val="9"/>
    <w:qFormat/>
    <w:rsid w:val="003D6652"/>
    <w:pPr>
      <w:keepNext/>
      <w:keepLines/>
      <w:spacing w:line="240" w:lineRule="auto"/>
      <w:contextualSpacing/>
      <w:jc w:val="right"/>
      <w:outlineLvl w:val="0"/>
    </w:pPr>
    <w:rPr>
      <w:rFonts w:cstheme="majorBidi"/>
      <w:b/>
      <w:caps/>
      <w:color w:val="000000" w:themeColor="text1"/>
      <w:sz w:val="50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F14357"/>
    <w:pPr>
      <w:keepNext/>
      <w:keepLines/>
      <w:jc w:val="right"/>
      <w:outlineLvl w:val="1"/>
    </w:pPr>
    <w:rPr>
      <w:rFonts w:cstheme="majorBidi"/>
      <w:b/>
      <w:caps/>
      <w:color w:val="000000" w:themeColor="text1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F14357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cstheme="majorBidi"/>
      <w:b/>
      <w:caps/>
      <w:sz w:val="32"/>
      <w:szCs w:val="24"/>
    </w:rPr>
  </w:style>
  <w:style w:type="paragraph" w:styleId="41">
    <w:name w:val="heading 4"/>
    <w:basedOn w:val="a2"/>
    <w:link w:val="42"/>
    <w:uiPriority w:val="9"/>
    <w:unhideWhenUsed/>
    <w:qFormat/>
    <w:rsid w:val="00F14357"/>
    <w:pPr>
      <w:keepNext/>
      <w:keepLines/>
      <w:spacing w:before="200"/>
      <w:contextualSpacing/>
      <w:outlineLvl w:val="3"/>
    </w:pPr>
    <w:rPr>
      <w:rFonts w:cstheme="majorBidi"/>
      <w:b/>
      <w:iCs/>
      <w:cap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14357"/>
    <w:pPr>
      <w:keepNext/>
      <w:keepLines/>
      <w:spacing w:before="40"/>
      <w:outlineLvl w:val="4"/>
    </w:pPr>
    <w:rPr>
      <w:rFonts w:cstheme="majorBidi"/>
      <w:b/>
      <w:color w:val="D0181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F2949"/>
    <w:pPr>
      <w:keepNext/>
      <w:keepLines/>
      <w:spacing w:before="40"/>
      <w:outlineLvl w:val="5"/>
    </w:pPr>
    <w:rPr>
      <w:rFonts w:eastAsiaTheme="majorEastAsia" w:cstheme="majorBidi"/>
      <w:color w:val="8A101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F2949"/>
    <w:pPr>
      <w:keepNext/>
      <w:keepLines/>
      <w:spacing w:before="40"/>
      <w:outlineLvl w:val="6"/>
    </w:pPr>
    <w:rPr>
      <w:rFonts w:eastAsiaTheme="majorEastAsia" w:cstheme="majorBidi"/>
      <w:i/>
      <w:iCs/>
      <w:color w:val="8A101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F294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F294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見出し 2 (文字)"/>
    <w:basedOn w:val="a3"/>
    <w:link w:val="21"/>
    <w:uiPriority w:val="9"/>
    <w:rsid w:val="00F14357"/>
    <w:rPr>
      <w:rFonts w:ascii="Meiryo UI" w:eastAsia="Meiryo UI" w:hAnsi="Meiryo UI" w:cstheme="majorBidi"/>
      <w:b/>
      <w:caps/>
      <w:color w:val="000000" w:themeColor="text1"/>
      <w:szCs w:val="26"/>
    </w:rPr>
  </w:style>
  <w:style w:type="character" w:customStyle="1" w:styleId="32">
    <w:name w:val="見出し 3 (文字)"/>
    <w:basedOn w:val="a3"/>
    <w:link w:val="31"/>
    <w:uiPriority w:val="9"/>
    <w:rsid w:val="00F14357"/>
    <w:rPr>
      <w:rFonts w:ascii="Meiryo UI" w:eastAsia="Meiryo UI" w:hAnsi="Meiryo UI" w:cstheme="majorBidi"/>
      <w:b/>
      <w:caps/>
      <w:sz w:val="32"/>
      <w:szCs w:val="24"/>
    </w:rPr>
  </w:style>
  <w:style w:type="table" w:styleId="a6">
    <w:name w:val="Table Grid"/>
    <w:basedOn w:val="a4"/>
    <w:uiPriority w:val="39"/>
    <w:rsid w:val="00EF2949"/>
    <w:pPr>
      <w:spacing w:line="240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8"/>
    <w:qFormat/>
    <w:rsid w:val="00F14357"/>
    <w:pPr>
      <w:spacing w:line="240" w:lineRule="auto"/>
    </w:pPr>
    <w:rPr>
      <w:rFonts w:ascii="Meiryo UI" w:eastAsia="Meiryo UI" w:hAnsi="Meiryo UI"/>
    </w:rPr>
  </w:style>
  <w:style w:type="character" w:customStyle="1" w:styleId="10">
    <w:name w:val="見出し 1 (文字)"/>
    <w:basedOn w:val="a3"/>
    <w:link w:val="1"/>
    <w:uiPriority w:val="9"/>
    <w:rsid w:val="003D6652"/>
    <w:rPr>
      <w:rFonts w:ascii="Meiryo UI" w:eastAsia="Meiryo UI" w:hAnsi="Meiryo UI" w:cstheme="majorBidi"/>
      <w:b/>
      <w:caps/>
      <w:color w:val="000000" w:themeColor="text1"/>
      <w:sz w:val="50"/>
      <w:szCs w:val="32"/>
    </w:rPr>
  </w:style>
  <w:style w:type="character" w:styleId="a8">
    <w:name w:val="Placeholder Text"/>
    <w:basedOn w:val="a3"/>
    <w:uiPriority w:val="99"/>
    <w:semiHidden/>
    <w:rsid w:val="00EF2949"/>
    <w:rPr>
      <w:rFonts w:ascii="Meiryo UI" w:eastAsia="Meiryo UI" w:hAnsi="Meiryo UI"/>
      <w:color w:val="595959" w:themeColor="text1" w:themeTint="A6"/>
    </w:rPr>
  </w:style>
  <w:style w:type="character" w:customStyle="1" w:styleId="42">
    <w:name w:val="見出し 4 (文字)"/>
    <w:basedOn w:val="a3"/>
    <w:link w:val="41"/>
    <w:uiPriority w:val="9"/>
    <w:rsid w:val="00F14357"/>
    <w:rPr>
      <w:rFonts w:ascii="Meiryo UI" w:eastAsia="Meiryo UI" w:hAnsi="Meiryo UI" w:cstheme="majorBidi"/>
      <w:b/>
      <w:iCs/>
      <w:caps/>
    </w:rPr>
  </w:style>
  <w:style w:type="paragraph" w:styleId="a9">
    <w:name w:val="header"/>
    <w:basedOn w:val="a2"/>
    <w:link w:val="aa"/>
    <w:uiPriority w:val="99"/>
    <w:unhideWhenUsed/>
    <w:rsid w:val="00EF2949"/>
    <w:pPr>
      <w:spacing w:line="240" w:lineRule="auto"/>
    </w:pPr>
  </w:style>
  <w:style w:type="paragraph" w:customStyle="1" w:styleId="ab">
    <w:name w:val="頭文字"/>
    <w:basedOn w:val="a2"/>
    <w:next w:val="31"/>
    <w:uiPriority w:val="1"/>
    <w:qFormat/>
    <w:rsid w:val="00F14357"/>
    <w:pPr>
      <w:spacing w:after="1480" w:line="240" w:lineRule="auto"/>
      <w:ind w:left="144" w:right="360"/>
      <w:contextualSpacing/>
      <w:jc w:val="center"/>
    </w:pPr>
    <w:rPr>
      <w:b/>
      <w:caps/>
      <w:color w:val="EA4E4E" w:themeColor="accent1"/>
      <w:sz w:val="110"/>
    </w:rPr>
  </w:style>
  <w:style w:type="character" w:customStyle="1" w:styleId="aa">
    <w:name w:val="ヘッダー (文字)"/>
    <w:basedOn w:val="a3"/>
    <w:link w:val="a9"/>
    <w:uiPriority w:val="99"/>
    <w:rsid w:val="00EF2949"/>
    <w:rPr>
      <w:rFonts w:ascii="Meiryo UI" w:eastAsia="Meiryo UI" w:hAnsi="Meiryo UI"/>
    </w:rPr>
  </w:style>
  <w:style w:type="paragraph" w:styleId="ac">
    <w:name w:val="footer"/>
    <w:basedOn w:val="a2"/>
    <w:link w:val="ad"/>
    <w:uiPriority w:val="99"/>
    <w:unhideWhenUsed/>
    <w:rsid w:val="00F14357"/>
    <w:pPr>
      <w:spacing w:line="240" w:lineRule="auto"/>
      <w:jc w:val="center"/>
    </w:pPr>
    <w:rPr>
      <w:b/>
      <w:caps/>
    </w:rPr>
  </w:style>
  <w:style w:type="character" w:customStyle="1" w:styleId="ad">
    <w:name w:val="フッター (文字)"/>
    <w:basedOn w:val="a3"/>
    <w:link w:val="ac"/>
    <w:uiPriority w:val="99"/>
    <w:rsid w:val="00F14357"/>
    <w:rPr>
      <w:rFonts w:ascii="Meiryo UI" w:eastAsia="Meiryo UI" w:hAnsi="Meiryo UI"/>
      <w:b/>
      <w:caps/>
    </w:rPr>
  </w:style>
  <w:style w:type="character" w:customStyle="1" w:styleId="80">
    <w:name w:val="見出し 8 (文字)"/>
    <w:basedOn w:val="a3"/>
    <w:link w:val="8"/>
    <w:uiPriority w:val="9"/>
    <w:semiHidden/>
    <w:rsid w:val="00EF2949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EF2949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e">
    <w:name w:val="Title"/>
    <w:basedOn w:val="a2"/>
    <w:next w:val="a2"/>
    <w:link w:val="af"/>
    <w:uiPriority w:val="10"/>
    <w:semiHidden/>
    <w:unhideWhenUsed/>
    <w:qFormat/>
    <w:rsid w:val="00EF2949"/>
    <w:pPr>
      <w:spacing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character" w:customStyle="1" w:styleId="af">
    <w:name w:val="表題 (文字)"/>
    <w:basedOn w:val="a3"/>
    <w:link w:val="ae"/>
    <w:uiPriority w:val="10"/>
    <w:semiHidden/>
    <w:rsid w:val="00EF2949"/>
    <w:rPr>
      <w:rFonts w:ascii="Meiryo UI" w:eastAsiaTheme="majorEastAsia" w:hAnsi="Meiryo UI" w:cstheme="majorBidi"/>
      <w:kern w:val="28"/>
      <w:sz w:val="56"/>
      <w:szCs w:val="56"/>
    </w:rPr>
  </w:style>
  <w:style w:type="paragraph" w:styleId="af0">
    <w:name w:val="Subtitle"/>
    <w:basedOn w:val="a2"/>
    <w:next w:val="a2"/>
    <w:link w:val="af1"/>
    <w:uiPriority w:val="11"/>
    <w:semiHidden/>
    <w:unhideWhenUsed/>
    <w:qFormat/>
    <w:rsid w:val="00EF2949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1">
    <w:name w:val="副題 (文字)"/>
    <w:basedOn w:val="a3"/>
    <w:link w:val="af0"/>
    <w:uiPriority w:val="11"/>
    <w:semiHidden/>
    <w:rsid w:val="00EF2949"/>
    <w:rPr>
      <w:rFonts w:ascii="Meiryo UI" w:eastAsiaTheme="minorEastAsia" w:hAnsi="Meiryo UI"/>
      <w:color w:val="5A5A5A" w:themeColor="text1" w:themeTint="A5"/>
    </w:rPr>
  </w:style>
  <w:style w:type="paragraph" w:styleId="af2">
    <w:name w:val="Balloon Text"/>
    <w:basedOn w:val="a2"/>
    <w:link w:val="af3"/>
    <w:uiPriority w:val="99"/>
    <w:semiHidden/>
    <w:unhideWhenUsed/>
    <w:rsid w:val="00EF2949"/>
    <w:pPr>
      <w:spacing w:line="240" w:lineRule="auto"/>
    </w:pPr>
    <w:rPr>
      <w:rFonts w:cs="Segoe UI"/>
      <w:szCs w:val="18"/>
    </w:rPr>
  </w:style>
  <w:style w:type="character" w:customStyle="1" w:styleId="af3">
    <w:name w:val="吹き出し (文字)"/>
    <w:basedOn w:val="a3"/>
    <w:link w:val="af2"/>
    <w:uiPriority w:val="99"/>
    <w:semiHidden/>
    <w:rsid w:val="00EF2949"/>
    <w:rPr>
      <w:rFonts w:ascii="Meiryo UI" w:eastAsia="Meiryo UI" w:hAnsi="Meiryo UI" w:cs="Segoe UI"/>
      <w:szCs w:val="18"/>
    </w:rPr>
  </w:style>
  <w:style w:type="paragraph" w:styleId="af4">
    <w:name w:val="Bibliography"/>
    <w:basedOn w:val="a2"/>
    <w:next w:val="a2"/>
    <w:uiPriority w:val="37"/>
    <w:semiHidden/>
    <w:unhideWhenUsed/>
    <w:rsid w:val="00EF2949"/>
  </w:style>
  <w:style w:type="paragraph" w:styleId="af5">
    <w:name w:val="Block Text"/>
    <w:basedOn w:val="a2"/>
    <w:uiPriority w:val="99"/>
    <w:semiHidden/>
    <w:unhideWhenUsed/>
    <w:rsid w:val="00EF2949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EF2949"/>
    <w:pPr>
      <w:spacing w:after="120"/>
    </w:pPr>
  </w:style>
  <w:style w:type="character" w:customStyle="1" w:styleId="af7">
    <w:name w:val="本文 (文字)"/>
    <w:basedOn w:val="a3"/>
    <w:link w:val="af6"/>
    <w:uiPriority w:val="99"/>
    <w:semiHidden/>
    <w:rsid w:val="00EF2949"/>
    <w:rPr>
      <w:rFonts w:ascii="Meiryo UI" w:eastAsia="Meiryo UI" w:hAnsi="Meiryo UI"/>
    </w:rPr>
  </w:style>
  <w:style w:type="paragraph" w:styleId="23">
    <w:name w:val="Body Text 2"/>
    <w:basedOn w:val="a2"/>
    <w:link w:val="24"/>
    <w:uiPriority w:val="99"/>
    <w:semiHidden/>
    <w:unhideWhenUsed/>
    <w:rsid w:val="00EF2949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EF2949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EF2949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EF2949"/>
    <w:rPr>
      <w:rFonts w:ascii="Meiryo UI" w:eastAsia="Meiryo UI" w:hAnsi="Meiryo UI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EF2949"/>
    <w:pPr>
      <w:spacing w:after="0"/>
      <w:ind w:firstLine="360"/>
    </w:pPr>
  </w:style>
  <w:style w:type="character" w:customStyle="1" w:styleId="af9">
    <w:name w:val="本文字下げ (文字)"/>
    <w:basedOn w:val="af7"/>
    <w:link w:val="af8"/>
    <w:uiPriority w:val="99"/>
    <w:semiHidden/>
    <w:rsid w:val="00EF2949"/>
    <w:rPr>
      <w:rFonts w:ascii="Meiryo UI" w:eastAsia="Meiryo UI" w:hAnsi="Meiryo UI"/>
    </w:rPr>
  </w:style>
  <w:style w:type="paragraph" w:styleId="afa">
    <w:name w:val="Body Text Indent"/>
    <w:basedOn w:val="a2"/>
    <w:link w:val="afb"/>
    <w:uiPriority w:val="99"/>
    <w:semiHidden/>
    <w:unhideWhenUsed/>
    <w:rsid w:val="00EF2949"/>
    <w:pPr>
      <w:spacing w:after="120"/>
      <w:ind w:left="360"/>
    </w:pPr>
  </w:style>
  <w:style w:type="character" w:customStyle="1" w:styleId="afb">
    <w:name w:val="本文インデント (文字)"/>
    <w:basedOn w:val="a3"/>
    <w:link w:val="afa"/>
    <w:uiPriority w:val="99"/>
    <w:semiHidden/>
    <w:rsid w:val="00EF2949"/>
    <w:rPr>
      <w:rFonts w:ascii="Meiryo UI" w:eastAsia="Meiryo UI" w:hAnsi="Meiryo UI"/>
    </w:rPr>
  </w:style>
  <w:style w:type="paragraph" w:styleId="25">
    <w:name w:val="Body Text First Indent 2"/>
    <w:basedOn w:val="afa"/>
    <w:link w:val="26"/>
    <w:uiPriority w:val="99"/>
    <w:semiHidden/>
    <w:unhideWhenUsed/>
    <w:rsid w:val="00EF2949"/>
    <w:pPr>
      <w:spacing w:after="0"/>
      <w:ind w:firstLine="360"/>
    </w:pPr>
  </w:style>
  <w:style w:type="character" w:customStyle="1" w:styleId="26">
    <w:name w:val="本文字下げ 2 (文字)"/>
    <w:basedOn w:val="afb"/>
    <w:link w:val="25"/>
    <w:uiPriority w:val="99"/>
    <w:semiHidden/>
    <w:rsid w:val="00EF2949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EF2949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EF2949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EF294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EF2949"/>
    <w:rPr>
      <w:rFonts w:ascii="Meiryo UI" w:eastAsia="Meiryo UI" w:hAnsi="Meiryo UI"/>
      <w:szCs w:val="16"/>
    </w:rPr>
  </w:style>
  <w:style w:type="character" w:styleId="afc">
    <w:name w:val="Book Title"/>
    <w:basedOn w:val="a3"/>
    <w:uiPriority w:val="33"/>
    <w:semiHidden/>
    <w:unhideWhenUsed/>
    <w:qFormat/>
    <w:rsid w:val="00EF2949"/>
    <w:rPr>
      <w:rFonts w:ascii="Meiryo UI" w:eastAsia="Meiryo UI" w:hAnsi="Meiryo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EF2949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EF2949"/>
    <w:pPr>
      <w:spacing w:line="240" w:lineRule="auto"/>
      <w:ind w:left="4320"/>
    </w:pPr>
  </w:style>
  <w:style w:type="character" w:customStyle="1" w:styleId="aff">
    <w:name w:val="結語 (文字)"/>
    <w:basedOn w:val="a3"/>
    <w:link w:val="afe"/>
    <w:uiPriority w:val="99"/>
    <w:semiHidden/>
    <w:rsid w:val="00EF2949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EF2949"/>
    <w:rPr>
      <w:rFonts w:ascii="Meiryo UI" w:eastAsia="Meiryo UI" w:hAnsi="Meiryo UI"/>
      <w:sz w:val="22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2">
    <w:name w:val="コメント文字列 (文字)"/>
    <w:basedOn w:val="a3"/>
    <w:link w:val="aff1"/>
    <w:uiPriority w:val="99"/>
    <w:semiHidden/>
    <w:rsid w:val="00EF2949"/>
    <w:rPr>
      <w:rFonts w:ascii="Meiryo UI" w:eastAsia="Meiryo UI" w:hAnsi="Meiryo UI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EF2949"/>
    <w:rPr>
      <w:b/>
      <w:bCs/>
    </w:rPr>
  </w:style>
  <w:style w:type="character" w:customStyle="1" w:styleId="aff4">
    <w:name w:val="コメント内容 (文字)"/>
    <w:basedOn w:val="aff2"/>
    <w:link w:val="aff3"/>
    <w:uiPriority w:val="99"/>
    <w:semiHidden/>
    <w:rsid w:val="00EF2949"/>
    <w:rPr>
      <w:rFonts w:ascii="Meiryo UI" w:eastAsia="Meiryo UI" w:hAnsi="Meiryo UI"/>
      <w:b/>
      <w:bCs/>
      <w:szCs w:val="20"/>
    </w:rPr>
  </w:style>
  <w:style w:type="table" w:styleId="11">
    <w:name w:val="Dark List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EF2949"/>
  </w:style>
  <w:style w:type="character" w:customStyle="1" w:styleId="aff6">
    <w:name w:val="日付 (文字)"/>
    <w:basedOn w:val="a3"/>
    <w:link w:val="aff5"/>
    <w:uiPriority w:val="99"/>
    <w:semiHidden/>
    <w:rsid w:val="00EF2949"/>
    <w:rPr>
      <w:rFonts w:ascii="Meiryo UI" w:eastAsia="Meiryo UI" w:hAnsi="Meiryo UI"/>
    </w:rPr>
  </w:style>
  <w:style w:type="paragraph" w:styleId="aff7">
    <w:name w:val="Document Map"/>
    <w:basedOn w:val="a2"/>
    <w:link w:val="aff8"/>
    <w:uiPriority w:val="99"/>
    <w:semiHidden/>
    <w:unhideWhenUsed/>
    <w:rsid w:val="00EF2949"/>
    <w:pPr>
      <w:spacing w:line="240" w:lineRule="auto"/>
    </w:pPr>
    <w:rPr>
      <w:rFonts w:cs="Segoe UI"/>
      <w:szCs w:val="16"/>
    </w:rPr>
  </w:style>
  <w:style w:type="character" w:customStyle="1" w:styleId="aff8">
    <w:name w:val="見出しマップ (文字)"/>
    <w:basedOn w:val="a3"/>
    <w:link w:val="aff7"/>
    <w:uiPriority w:val="99"/>
    <w:semiHidden/>
    <w:rsid w:val="00EF2949"/>
    <w:rPr>
      <w:rFonts w:ascii="Meiryo UI" w:eastAsia="Meiryo UI" w:hAnsi="Meiryo UI" w:cs="Segoe UI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EF2949"/>
    <w:pPr>
      <w:spacing w:line="240" w:lineRule="auto"/>
    </w:pPr>
  </w:style>
  <w:style w:type="character" w:customStyle="1" w:styleId="affa">
    <w:name w:val="電子メール署名 (文字)"/>
    <w:basedOn w:val="a3"/>
    <w:link w:val="aff9"/>
    <w:uiPriority w:val="99"/>
    <w:semiHidden/>
    <w:rsid w:val="00EF2949"/>
    <w:rPr>
      <w:rFonts w:ascii="Meiryo UI" w:eastAsia="Meiryo UI" w:hAnsi="Meiryo UI"/>
    </w:rPr>
  </w:style>
  <w:style w:type="character" w:styleId="affb">
    <w:name w:val="Emphasis"/>
    <w:basedOn w:val="a3"/>
    <w:uiPriority w:val="10"/>
    <w:semiHidden/>
    <w:unhideWhenUsed/>
    <w:rsid w:val="00EF2949"/>
    <w:rPr>
      <w:rFonts w:ascii="Meiryo UI" w:eastAsia="Meiryo UI" w:hAnsi="Meiryo UI"/>
      <w:i/>
      <w:iCs/>
    </w:rPr>
  </w:style>
  <w:style w:type="character" w:styleId="affc">
    <w:name w:val="endnote reference"/>
    <w:basedOn w:val="a3"/>
    <w:uiPriority w:val="99"/>
    <w:semiHidden/>
    <w:unhideWhenUsed/>
    <w:rsid w:val="00EF2949"/>
    <w:rPr>
      <w:rFonts w:ascii="Meiryo UI" w:eastAsia="Meiryo UI" w:hAnsi="Meiryo UI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e">
    <w:name w:val="文末脚注文字列 (文字)"/>
    <w:basedOn w:val="a3"/>
    <w:link w:val="affd"/>
    <w:uiPriority w:val="99"/>
    <w:semiHidden/>
    <w:rsid w:val="00EF2949"/>
    <w:rPr>
      <w:rFonts w:ascii="Meiryo UI" w:eastAsia="Meiryo UI" w:hAnsi="Meiryo UI"/>
      <w:szCs w:val="20"/>
    </w:rPr>
  </w:style>
  <w:style w:type="paragraph" w:styleId="afff">
    <w:name w:val="envelope address"/>
    <w:basedOn w:val="a2"/>
    <w:uiPriority w:val="99"/>
    <w:semiHidden/>
    <w:unhideWhenUsed/>
    <w:rsid w:val="00EF294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0">
    <w:name w:val="envelope return"/>
    <w:basedOn w:val="a2"/>
    <w:uiPriority w:val="99"/>
    <w:semiHidden/>
    <w:unhideWhenUsed/>
    <w:rsid w:val="00EF2949"/>
    <w:pPr>
      <w:spacing w:line="240" w:lineRule="auto"/>
    </w:pPr>
    <w:rPr>
      <w:rFonts w:eastAsiaTheme="majorEastAsia" w:cstheme="majorBidi"/>
      <w:szCs w:val="20"/>
    </w:rPr>
  </w:style>
  <w:style w:type="character" w:styleId="afff1">
    <w:name w:val="FollowedHyperlink"/>
    <w:basedOn w:val="a3"/>
    <w:uiPriority w:val="99"/>
    <w:semiHidden/>
    <w:unhideWhenUsed/>
    <w:rsid w:val="00EF2949"/>
    <w:rPr>
      <w:rFonts w:ascii="Meiryo UI" w:eastAsia="Meiryo UI" w:hAnsi="Meiryo UI"/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EF2949"/>
    <w:rPr>
      <w:rFonts w:ascii="Meiryo UI" w:eastAsia="Meiryo UI" w:hAnsi="Meiryo UI"/>
      <w:vertAlign w:val="superscript"/>
    </w:rPr>
  </w:style>
  <w:style w:type="paragraph" w:styleId="afff3">
    <w:name w:val="footnote text"/>
    <w:basedOn w:val="a2"/>
    <w:link w:val="afff4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f4">
    <w:name w:val="脚注文字列 (文字)"/>
    <w:basedOn w:val="a3"/>
    <w:link w:val="afff3"/>
    <w:uiPriority w:val="99"/>
    <w:semiHidden/>
    <w:rsid w:val="00EF2949"/>
    <w:rPr>
      <w:rFonts w:ascii="Meiryo UI" w:eastAsia="Meiryo UI" w:hAnsi="Meiryo UI"/>
      <w:szCs w:val="20"/>
    </w:rPr>
  </w:style>
  <w:style w:type="table" w:styleId="15">
    <w:name w:val="Grid Table 1 Light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2-2">
    <w:name w:val="Grid Table 2 Accent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4-2">
    <w:name w:val="Grid Table 4 Accent 2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5-2">
    <w:name w:val="Grid Table 5 Dark Accent 2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6-2">
    <w:name w:val="Grid Table 6 Colorful Accent 2"/>
    <w:basedOn w:val="a4"/>
    <w:uiPriority w:val="51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4"/>
    <w:uiPriority w:val="51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52">
    <w:name w:val="見出し 5 (文字)"/>
    <w:basedOn w:val="a3"/>
    <w:link w:val="51"/>
    <w:uiPriority w:val="9"/>
    <w:semiHidden/>
    <w:rsid w:val="00F14357"/>
    <w:rPr>
      <w:rFonts w:ascii="Meiryo UI" w:eastAsia="Meiryo UI" w:hAnsi="Meiryo UI" w:cstheme="majorBidi"/>
      <w:b/>
      <w:color w:val="D01818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EF2949"/>
    <w:rPr>
      <w:rFonts w:ascii="Meiryo UI" w:eastAsiaTheme="majorEastAsia" w:hAnsi="Meiryo UI" w:cstheme="majorBidi"/>
      <w:color w:val="8A1010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EF2949"/>
    <w:rPr>
      <w:rFonts w:ascii="Meiryo UI" w:eastAsiaTheme="majorEastAsia" w:hAnsi="Meiryo UI" w:cstheme="majorBidi"/>
      <w:i/>
      <w:iCs/>
      <w:color w:val="8A1010" w:themeColor="accent1" w:themeShade="7F"/>
    </w:rPr>
  </w:style>
  <w:style w:type="character" w:styleId="HTML">
    <w:name w:val="HTML Acronym"/>
    <w:basedOn w:val="a3"/>
    <w:uiPriority w:val="99"/>
    <w:semiHidden/>
    <w:unhideWhenUsed/>
    <w:rsid w:val="00EF2949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EF294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EF2949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EF2949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EF2949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afff5">
    <w:name w:val="Hyperlink"/>
    <w:basedOn w:val="a3"/>
    <w:uiPriority w:val="99"/>
    <w:unhideWhenUsed/>
    <w:rsid w:val="00EF2949"/>
    <w:rPr>
      <w:rFonts w:ascii="Meiryo UI" w:eastAsia="Meiryo UI" w:hAnsi="Meiryo UI"/>
      <w:color w:val="0563C1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EF2949"/>
    <w:pPr>
      <w:spacing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EF2949"/>
    <w:pPr>
      <w:spacing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EF2949"/>
    <w:pPr>
      <w:spacing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EF2949"/>
    <w:pPr>
      <w:spacing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EF2949"/>
    <w:pPr>
      <w:spacing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F2949"/>
    <w:pPr>
      <w:spacing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F2949"/>
    <w:pPr>
      <w:spacing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EF2949"/>
    <w:pPr>
      <w:spacing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EF2949"/>
    <w:pPr>
      <w:spacing w:line="240" w:lineRule="auto"/>
      <w:ind w:left="1980" w:hanging="220"/>
    </w:pPr>
  </w:style>
  <w:style w:type="paragraph" w:styleId="afff6">
    <w:name w:val="index heading"/>
    <w:basedOn w:val="a2"/>
    <w:next w:val="16"/>
    <w:uiPriority w:val="99"/>
    <w:semiHidden/>
    <w:unhideWhenUsed/>
    <w:rsid w:val="00EF2949"/>
    <w:rPr>
      <w:rFonts w:cstheme="majorBidi"/>
      <w:b/>
      <w:bCs/>
    </w:rPr>
  </w:style>
  <w:style w:type="character" w:styleId="2b">
    <w:name w:val="Intense Emphasis"/>
    <w:basedOn w:val="a3"/>
    <w:uiPriority w:val="21"/>
    <w:semiHidden/>
    <w:unhideWhenUsed/>
    <w:qFormat/>
    <w:rsid w:val="00EF2949"/>
    <w:rPr>
      <w:rFonts w:ascii="Meiryo UI" w:eastAsia="Meiryo UI" w:hAnsi="Meiryo UI"/>
      <w:i/>
      <w:iCs/>
      <w:color w:val="D01818" w:themeColor="accent1" w:themeShade="BF"/>
    </w:rPr>
  </w:style>
  <w:style w:type="paragraph" w:styleId="2c">
    <w:name w:val="Intense Quote"/>
    <w:basedOn w:val="a2"/>
    <w:next w:val="a2"/>
    <w:link w:val="2d"/>
    <w:uiPriority w:val="30"/>
    <w:semiHidden/>
    <w:unhideWhenUsed/>
    <w:qFormat/>
    <w:rsid w:val="00EF2949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2d">
    <w:name w:val="引用文 2 (文字)"/>
    <w:basedOn w:val="a3"/>
    <w:link w:val="2c"/>
    <w:uiPriority w:val="30"/>
    <w:semiHidden/>
    <w:rsid w:val="00EF2949"/>
    <w:rPr>
      <w:rFonts w:ascii="Meiryo UI" w:eastAsia="Meiryo UI" w:hAnsi="Meiryo UI"/>
      <w:i/>
      <w:iCs/>
      <w:color w:val="D01818" w:themeColor="accent1" w:themeShade="BF"/>
    </w:rPr>
  </w:style>
  <w:style w:type="character" w:styleId="2e">
    <w:name w:val="Intense Reference"/>
    <w:basedOn w:val="a3"/>
    <w:uiPriority w:val="32"/>
    <w:semiHidden/>
    <w:unhideWhenUsed/>
    <w:qFormat/>
    <w:rsid w:val="00EF2949"/>
    <w:rPr>
      <w:rFonts w:ascii="Meiryo UI" w:eastAsia="Meiryo UI" w:hAnsi="Meiryo UI"/>
      <w:b/>
      <w:bCs/>
      <w:caps w:val="0"/>
      <w:smallCaps/>
      <w:color w:val="D01818" w:themeColor="accent1" w:themeShade="BF"/>
      <w:spacing w:val="5"/>
    </w:rPr>
  </w:style>
  <w:style w:type="table" w:styleId="39">
    <w:name w:val="Light Grid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7">
    <w:name w:val="line number"/>
    <w:basedOn w:val="a3"/>
    <w:uiPriority w:val="99"/>
    <w:semiHidden/>
    <w:unhideWhenUsed/>
    <w:rsid w:val="00EF2949"/>
    <w:rPr>
      <w:rFonts w:ascii="Meiryo UI" w:eastAsia="Meiryo UI" w:hAnsi="Meiryo UI"/>
    </w:rPr>
  </w:style>
  <w:style w:type="paragraph" w:styleId="afff8">
    <w:name w:val="List"/>
    <w:basedOn w:val="a2"/>
    <w:uiPriority w:val="99"/>
    <w:semiHidden/>
    <w:unhideWhenUsed/>
    <w:rsid w:val="00EF2949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EF2949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EF2949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EF2949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EF2949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F2949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F294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F294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F294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F2949"/>
    <w:pPr>
      <w:numPr>
        <w:numId w:val="5"/>
      </w:numPr>
      <w:contextualSpacing/>
    </w:pPr>
  </w:style>
  <w:style w:type="paragraph" w:styleId="afff9">
    <w:name w:val="List Continue"/>
    <w:basedOn w:val="a2"/>
    <w:uiPriority w:val="99"/>
    <w:semiHidden/>
    <w:unhideWhenUsed/>
    <w:rsid w:val="00EF2949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EF2949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EF2949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F2949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EF294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F294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F294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F294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F294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F2949"/>
    <w:pPr>
      <w:numPr>
        <w:numId w:val="10"/>
      </w:numPr>
      <w:contextualSpacing/>
    </w:pPr>
  </w:style>
  <w:style w:type="paragraph" w:styleId="afffa">
    <w:name w:val="List Paragraph"/>
    <w:basedOn w:val="a2"/>
    <w:uiPriority w:val="34"/>
    <w:unhideWhenUsed/>
    <w:qFormat/>
    <w:rsid w:val="00EF2949"/>
    <w:pPr>
      <w:ind w:left="720"/>
      <w:contextualSpacing/>
    </w:pPr>
  </w:style>
  <w:style w:type="table" w:styleId="1e">
    <w:name w:val="List Table 1 Light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1-20">
    <w:name w:val="List Table 1 Light Accent 2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2-20">
    <w:name w:val="List Table 2 Accent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4-20">
    <w:name w:val="List Table 4 Accent 2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6-20">
    <w:name w:val="List Table 6 Colorful Accent 2"/>
    <w:basedOn w:val="a4"/>
    <w:uiPriority w:val="51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4"/>
    <w:uiPriority w:val="51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EF29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fc">
    <w:name w:val="マクロ文字列 (文字)"/>
    <w:basedOn w:val="a3"/>
    <w:link w:val="afffb"/>
    <w:uiPriority w:val="99"/>
    <w:semiHidden/>
    <w:rsid w:val="00EF2949"/>
    <w:rPr>
      <w:rFonts w:ascii="Meiryo UI" w:eastAsia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Message Header"/>
    <w:basedOn w:val="a2"/>
    <w:link w:val="afffe"/>
    <w:uiPriority w:val="99"/>
    <w:semiHidden/>
    <w:unhideWhenUsed/>
    <w:rsid w:val="00EF29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e">
    <w:name w:val="メッセージ見出し (文字)"/>
    <w:basedOn w:val="a3"/>
    <w:link w:val="afffd"/>
    <w:uiPriority w:val="99"/>
    <w:semiHidden/>
    <w:rsid w:val="00EF2949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EF2949"/>
    <w:rPr>
      <w:rFonts w:cs="Times New Roman"/>
      <w:sz w:val="24"/>
      <w:szCs w:val="24"/>
    </w:rPr>
  </w:style>
  <w:style w:type="paragraph" w:styleId="affff">
    <w:name w:val="Normal Indent"/>
    <w:basedOn w:val="a2"/>
    <w:uiPriority w:val="99"/>
    <w:semiHidden/>
    <w:unhideWhenUsed/>
    <w:rsid w:val="00EF2949"/>
    <w:pPr>
      <w:ind w:left="720"/>
    </w:pPr>
  </w:style>
  <w:style w:type="paragraph" w:styleId="affff0">
    <w:name w:val="Note Heading"/>
    <w:basedOn w:val="a2"/>
    <w:next w:val="a2"/>
    <w:link w:val="affff1"/>
    <w:uiPriority w:val="99"/>
    <w:semiHidden/>
    <w:unhideWhenUsed/>
    <w:rsid w:val="00EF2949"/>
    <w:pPr>
      <w:spacing w:line="240" w:lineRule="auto"/>
    </w:pPr>
  </w:style>
  <w:style w:type="character" w:customStyle="1" w:styleId="affff1">
    <w:name w:val="記 (文字)"/>
    <w:basedOn w:val="a3"/>
    <w:link w:val="affff0"/>
    <w:uiPriority w:val="99"/>
    <w:semiHidden/>
    <w:rsid w:val="00EF2949"/>
    <w:rPr>
      <w:rFonts w:ascii="Meiryo UI" w:eastAsia="Meiryo UI" w:hAnsi="Meiryo UI"/>
    </w:rPr>
  </w:style>
  <w:style w:type="character" w:styleId="affff2">
    <w:name w:val="page number"/>
    <w:basedOn w:val="a3"/>
    <w:uiPriority w:val="99"/>
    <w:semiHidden/>
    <w:unhideWhenUsed/>
    <w:rsid w:val="00EF2949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EF294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EF294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2"/>
    <w:link w:val="affff4"/>
    <w:uiPriority w:val="99"/>
    <w:semiHidden/>
    <w:unhideWhenUsed/>
    <w:rsid w:val="00EF2949"/>
    <w:pPr>
      <w:spacing w:line="240" w:lineRule="auto"/>
    </w:pPr>
    <w:rPr>
      <w:szCs w:val="21"/>
    </w:rPr>
  </w:style>
  <w:style w:type="character" w:customStyle="1" w:styleId="affff4">
    <w:name w:val="書式なし (文字)"/>
    <w:basedOn w:val="a3"/>
    <w:link w:val="affff3"/>
    <w:uiPriority w:val="99"/>
    <w:semiHidden/>
    <w:rsid w:val="00EF2949"/>
    <w:rPr>
      <w:rFonts w:ascii="Meiryo UI" w:eastAsia="Meiryo UI" w:hAnsi="Meiryo UI"/>
      <w:szCs w:val="21"/>
    </w:rPr>
  </w:style>
  <w:style w:type="paragraph" w:styleId="affff5">
    <w:name w:val="Quote"/>
    <w:basedOn w:val="a2"/>
    <w:next w:val="a2"/>
    <w:link w:val="affff6"/>
    <w:uiPriority w:val="29"/>
    <w:semiHidden/>
    <w:unhideWhenUsed/>
    <w:qFormat/>
    <w:rsid w:val="00EF294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6">
    <w:name w:val="引用文 (文字)"/>
    <w:basedOn w:val="a3"/>
    <w:link w:val="affff5"/>
    <w:uiPriority w:val="29"/>
    <w:semiHidden/>
    <w:rsid w:val="00EF2949"/>
    <w:rPr>
      <w:rFonts w:ascii="Meiryo UI" w:eastAsia="Meiryo UI" w:hAnsi="Meiryo UI"/>
      <w:i/>
      <w:iCs/>
      <w:color w:val="404040" w:themeColor="text1" w:themeTint="BF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EF2949"/>
  </w:style>
  <w:style w:type="character" w:customStyle="1" w:styleId="affff8">
    <w:name w:val="挨拶文 (文字)"/>
    <w:basedOn w:val="a3"/>
    <w:link w:val="affff7"/>
    <w:uiPriority w:val="99"/>
    <w:semiHidden/>
    <w:rsid w:val="00EF2949"/>
    <w:rPr>
      <w:rFonts w:ascii="Meiryo UI" w:eastAsia="Meiryo UI" w:hAnsi="Meiryo UI"/>
    </w:rPr>
  </w:style>
  <w:style w:type="paragraph" w:styleId="affff9">
    <w:name w:val="Signature"/>
    <w:basedOn w:val="a2"/>
    <w:link w:val="affffa"/>
    <w:uiPriority w:val="99"/>
    <w:semiHidden/>
    <w:unhideWhenUsed/>
    <w:rsid w:val="00EF2949"/>
    <w:pPr>
      <w:spacing w:line="240" w:lineRule="auto"/>
      <w:ind w:left="4320"/>
    </w:pPr>
  </w:style>
  <w:style w:type="character" w:customStyle="1" w:styleId="affffa">
    <w:name w:val="署名 (文字)"/>
    <w:basedOn w:val="a3"/>
    <w:link w:val="affff9"/>
    <w:uiPriority w:val="99"/>
    <w:semiHidden/>
    <w:rsid w:val="00EF2949"/>
    <w:rPr>
      <w:rFonts w:ascii="Meiryo UI" w:eastAsia="Meiryo UI" w:hAnsi="Meiryo UI"/>
    </w:rPr>
  </w:style>
  <w:style w:type="character" w:styleId="affffb">
    <w:name w:val="Strong"/>
    <w:basedOn w:val="a3"/>
    <w:uiPriority w:val="22"/>
    <w:semiHidden/>
    <w:unhideWhenUsed/>
    <w:qFormat/>
    <w:rsid w:val="00EF2949"/>
    <w:rPr>
      <w:rFonts w:ascii="Meiryo UI" w:eastAsia="Meiryo UI" w:hAnsi="Meiryo UI"/>
      <w:b/>
      <w:bCs/>
    </w:rPr>
  </w:style>
  <w:style w:type="character" w:styleId="affffc">
    <w:name w:val="Subtle Emphasis"/>
    <w:basedOn w:val="a3"/>
    <w:uiPriority w:val="19"/>
    <w:semiHidden/>
    <w:unhideWhenUsed/>
    <w:qFormat/>
    <w:rsid w:val="00EF2949"/>
    <w:rPr>
      <w:rFonts w:ascii="Meiryo UI" w:eastAsia="Meiryo UI" w:hAnsi="Meiryo UI"/>
      <w:i/>
      <w:iCs/>
      <w:color w:val="404040" w:themeColor="text1" w:themeTint="BF"/>
    </w:rPr>
  </w:style>
  <w:style w:type="character" w:styleId="affffd">
    <w:name w:val="Subtle Reference"/>
    <w:basedOn w:val="a3"/>
    <w:uiPriority w:val="31"/>
    <w:semiHidden/>
    <w:unhideWhenUsed/>
    <w:qFormat/>
    <w:rsid w:val="00EF2949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EF2949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EF2949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EF2949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EF294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EF294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EF294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EF294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EF294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EF2949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EF2949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EF29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EF294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EF2949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EF2949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EF2949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EF2949"/>
    <w:pPr>
      <w:spacing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EF294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EF294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EF29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EF29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EF29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EF294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EF29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uiPriority w:val="99"/>
    <w:semiHidden/>
    <w:unhideWhenUsed/>
    <w:rsid w:val="00EF2949"/>
    <w:pPr>
      <w:ind w:left="220" w:hanging="220"/>
    </w:pPr>
  </w:style>
  <w:style w:type="paragraph" w:styleId="afffff2">
    <w:name w:val="table of figures"/>
    <w:basedOn w:val="a2"/>
    <w:next w:val="a2"/>
    <w:uiPriority w:val="99"/>
    <w:semiHidden/>
    <w:unhideWhenUsed/>
    <w:rsid w:val="00EF2949"/>
  </w:style>
  <w:style w:type="table" w:styleId="afffff3">
    <w:name w:val="Table Professional"/>
    <w:basedOn w:val="a4"/>
    <w:uiPriority w:val="99"/>
    <w:semiHidden/>
    <w:unhideWhenUsed/>
    <w:rsid w:val="00EF29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EF2949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EF2949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EF2949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EF2949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2"/>
    <w:next w:val="a2"/>
    <w:uiPriority w:val="99"/>
    <w:semiHidden/>
    <w:unhideWhenUsed/>
    <w:rsid w:val="00EF294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EF2949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EF2949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EF2949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EF2949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EF2949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EF2949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EF2949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EF2949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EF2949"/>
    <w:pPr>
      <w:spacing w:after="100"/>
      <w:ind w:left="1760"/>
    </w:pPr>
  </w:style>
  <w:style w:type="paragraph" w:styleId="afffff6">
    <w:name w:val="TOC Heading"/>
    <w:basedOn w:val="1"/>
    <w:next w:val="a2"/>
    <w:uiPriority w:val="39"/>
    <w:semiHidden/>
    <w:unhideWhenUsed/>
    <w:qFormat/>
    <w:rsid w:val="00EF2949"/>
    <w:pPr>
      <w:spacing w:before="24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customStyle="1" w:styleId="1f8">
    <w:name w:val="メンション1"/>
    <w:basedOn w:val="a3"/>
    <w:uiPriority w:val="99"/>
    <w:semiHidden/>
    <w:unhideWhenUsed/>
    <w:rsid w:val="00EF2949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F2949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EF2949"/>
    <w:pPr>
      <w:numPr>
        <w:numId w:val="12"/>
      </w:numPr>
    </w:pPr>
  </w:style>
  <w:style w:type="character" w:customStyle="1" w:styleId="1f9">
    <w:name w:val="ハッシュタグ1"/>
    <w:basedOn w:val="a3"/>
    <w:uiPriority w:val="99"/>
    <w:semiHidden/>
    <w:unhideWhenUsed/>
    <w:rsid w:val="00EF2949"/>
    <w:rPr>
      <w:rFonts w:ascii="Meiryo UI" w:eastAsia="Meiryo UI" w:hAnsi="Meiryo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EF2949"/>
    <w:pPr>
      <w:numPr>
        <w:numId w:val="13"/>
      </w:numPr>
    </w:pPr>
  </w:style>
  <w:style w:type="character" w:customStyle="1" w:styleId="1fa">
    <w:name w:val="スマート ハイパーリンク1"/>
    <w:basedOn w:val="a3"/>
    <w:uiPriority w:val="99"/>
    <w:semiHidden/>
    <w:unhideWhenUsed/>
    <w:rsid w:val="00EF2949"/>
    <w:rPr>
      <w:rFonts w:ascii="Meiryo UI" w:eastAsia="Meiryo UI" w:hAnsi="Meiryo UI"/>
      <w:u w:val="dotted"/>
    </w:rPr>
  </w:style>
  <w:style w:type="character" w:customStyle="1" w:styleId="1fb">
    <w:name w:val="未解決のメンション1"/>
    <w:basedOn w:val="a3"/>
    <w:uiPriority w:val="99"/>
    <w:semiHidden/>
    <w:unhideWhenUsed/>
    <w:rsid w:val="00EF2949"/>
    <w:rPr>
      <w:rFonts w:ascii="Meiryo UI" w:eastAsia="Meiryo UI" w:hAnsi="Meiryo UI"/>
      <w:color w:val="605E5C"/>
      <w:shd w:val="clear" w:color="auto" w:fill="E1DFDD"/>
    </w:rPr>
  </w:style>
  <w:style w:type="character" w:customStyle="1" w:styleId="2ff2">
    <w:name w:val="未解決のメンション2"/>
    <w:basedOn w:val="a3"/>
    <w:uiPriority w:val="99"/>
    <w:semiHidden/>
    <w:unhideWhenUsed/>
    <w:rsid w:val="00154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hdphoto" Target="media/hdphoto3.wd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ja-JP%7b35DEF04F-FD57-467E-A62D-6F08C415A363%7d\%7b3EDC8FE4-3895-4370-94B3-215577497D91%7dtf16392716_win32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EC6847-1D79-4651-BDD5-66DA86A8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{3EDC8FE4-3895-4370-94B3-215577497D91}tf16392716_win32.dotx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2021-12-09T09:22:00Z</dcterms:created>
  <dcterms:modified xsi:type="dcterms:W3CDTF">2024-04-24T06:10:00Z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